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 xml:space="preserve">аведению порядка на земле </w:t>
      </w:r>
      <w:r w:rsidR="00D706EC">
        <w:rPr>
          <w:sz w:val="30"/>
          <w:szCs w:val="30"/>
        </w:rPr>
        <w:t>в 2021</w:t>
      </w:r>
      <w:r w:rsidR="00D706EC" w:rsidRPr="00A0524F">
        <w:rPr>
          <w:sz w:val="30"/>
          <w:szCs w:val="30"/>
        </w:rPr>
        <w:t xml:space="preserve"> году</w:t>
      </w:r>
      <w:r w:rsidR="00D706EC">
        <w:rPr>
          <w:sz w:val="30"/>
          <w:szCs w:val="30"/>
        </w:rPr>
        <w:t>, который утвержден З</w:t>
      </w:r>
      <w:r w:rsidR="00D706EC" w:rsidRPr="00825243">
        <w:rPr>
          <w:sz w:val="30"/>
          <w:szCs w:val="30"/>
        </w:rPr>
        <w:t>аместителем Премьер-министра Р</w:t>
      </w:r>
      <w:r w:rsidR="00D706EC">
        <w:rPr>
          <w:sz w:val="30"/>
          <w:szCs w:val="30"/>
        </w:rPr>
        <w:t xml:space="preserve">еспублики Беларусь </w:t>
      </w:r>
      <w:proofErr w:type="spellStart"/>
      <w:r w:rsidR="00D706EC">
        <w:rPr>
          <w:sz w:val="30"/>
          <w:szCs w:val="30"/>
        </w:rPr>
        <w:t>А.М.Субботиным</w:t>
      </w:r>
      <w:proofErr w:type="spellEnd"/>
      <w:r w:rsidR="00D706EC">
        <w:rPr>
          <w:sz w:val="30"/>
          <w:szCs w:val="30"/>
        </w:rPr>
        <w:t xml:space="preserve"> 26.01.2021</w:t>
      </w:r>
      <w:r w:rsidR="00D706EC" w:rsidRPr="00825243">
        <w:rPr>
          <w:sz w:val="30"/>
          <w:szCs w:val="30"/>
        </w:rPr>
        <w:t> № </w:t>
      </w:r>
      <w:r w:rsidR="00D706EC">
        <w:rPr>
          <w:sz w:val="30"/>
          <w:szCs w:val="30"/>
        </w:rPr>
        <w:t>06/214-48/99,</w:t>
      </w:r>
      <w:r>
        <w:rPr>
          <w:sz w:val="30"/>
          <w:szCs w:val="30"/>
        </w:rPr>
        <w:t xml:space="preserve"> </w:t>
      </w:r>
      <w:r w:rsidR="004265D8">
        <w:rPr>
          <w:sz w:val="30"/>
          <w:szCs w:val="30"/>
        </w:rPr>
        <w:t xml:space="preserve">продолжается </w:t>
      </w:r>
      <w:r>
        <w:rPr>
          <w:sz w:val="30"/>
          <w:szCs w:val="30"/>
        </w:rPr>
        <w:t xml:space="preserve">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A62713" w:rsidRDefault="00A62713" w:rsidP="00A62713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 xml:space="preserve">В целях благоустройства, озеленения, содержания и поддержании в </w:t>
      </w:r>
      <w:r w:rsidR="00C61427">
        <w:rPr>
          <w:sz w:val="30"/>
          <w:szCs w:val="30"/>
        </w:rPr>
        <w:t>надлежащем санитарном состоянии</w:t>
      </w:r>
      <w:r w:rsidRPr="00E46C4B">
        <w:rPr>
          <w:sz w:val="30"/>
          <w:szCs w:val="30"/>
        </w:rPr>
        <w:t xml:space="preserve"> территорий (объектов) города решением Минского городского Совета депутатов от </w:t>
      </w:r>
      <w:r w:rsidR="00E46C4B" w:rsidRPr="00E46C4B">
        <w:rPr>
          <w:sz w:val="30"/>
          <w:szCs w:val="30"/>
        </w:rPr>
        <w:t>19.03.2021</w:t>
      </w:r>
      <w:r w:rsidRPr="00E46C4B">
        <w:rPr>
          <w:sz w:val="30"/>
          <w:szCs w:val="30"/>
        </w:rPr>
        <w:t xml:space="preserve"> г. № </w:t>
      </w:r>
      <w:r w:rsidR="00E46C4B" w:rsidRPr="00E46C4B">
        <w:rPr>
          <w:sz w:val="30"/>
          <w:szCs w:val="30"/>
        </w:rPr>
        <w:t>287</w:t>
      </w:r>
      <w:r w:rsidRPr="00E46C4B">
        <w:rPr>
          <w:sz w:val="30"/>
          <w:szCs w:val="30"/>
        </w:rPr>
        <w:t xml:space="preserve"> утвержден </w:t>
      </w:r>
      <w:r w:rsidR="00451F82">
        <w:rPr>
          <w:color w:val="000000"/>
          <w:sz w:val="30"/>
          <w:szCs w:val="30"/>
        </w:rPr>
        <w:t>П</w:t>
      </w:r>
      <w:r w:rsidRPr="00E46C4B">
        <w:rPr>
          <w:color w:val="000000"/>
          <w:sz w:val="30"/>
          <w:szCs w:val="30"/>
        </w:rPr>
        <w:t>лан действий по наведению порядка и обустройству территории г. Минска на 2021 год</w:t>
      </w:r>
      <w:r w:rsidRPr="00E46C4B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C86062" w:rsidRPr="00477180" w:rsidRDefault="00403289" w:rsidP="00C8606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 </w:t>
      </w:r>
      <w:r w:rsidR="00E65AD5">
        <w:rPr>
          <w:sz w:val="30"/>
          <w:szCs w:val="30"/>
        </w:rPr>
        <w:t>9</w:t>
      </w:r>
      <w:r w:rsidR="00F07121" w:rsidRPr="001120F2">
        <w:rPr>
          <w:sz w:val="30"/>
          <w:szCs w:val="30"/>
        </w:rPr>
        <w:t xml:space="preserve"> месяцев </w:t>
      </w:r>
      <w:r w:rsidR="00025A34" w:rsidRPr="001120F2">
        <w:rPr>
          <w:sz w:val="30"/>
          <w:szCs w:val="30"/>
        </w:rPr>
        <w:t xml:space="preserve">выявлено </w:t>
      </w:r>
      <w:r w:rsidR="00E65AD5">
        <w:rPr>
          <w:sz w:val="30"/>
          <w:szCs w:val="30"/>
        </w:rPr>
        <w:t>1679 нарушений</w:t>
      </w:r>
      <w:r w:rsidR="00025A34" w:rsidRPr="001120F2">
        <w:rPr>
          <w:sz w:val="30"/>
          <w:szCs w:val="30"/>
        </w:rPr>
        <w:t xml:space="preserve">, проведено </w:t>
      </w:r>
      <w:r w:rsidR="00E65AD5">
        <w:rPr>
          <w:sz w:val="30"/>
          <w:szCs w:val="30"/>
        </w:rPr>
        <w:t>458</w:t>
      </w:r>
      <w:r>
        <w:rPr>
          <w:sz w:val="30"/>
          <w:szCs w:val="30"/>
        </w:rPr>
        <w:t xml:space="preserve"> контрольных мероприятий</w:t>
      </w:r>
      <w:r w:rsidR="00025A34" w:rsidRPr="001120F2">
        <w:rPr>
          <w:sz w:val="30"/>
          <w:szCs w:val="30"/>
        </w:rPr>
        <w:t>. По фактам выявленных нарушений законодательства в области охраны окружающей среды в части н</w:t>
      </w:r>
      <w:r w:rsidR="00F07121" w:rsidRPr="001120F2">
        <w:rPr>
          <w:sz w:val="30"/>
          <w:szCs w:val="30"/>
        </w:rPr>
        <w:t>аведения порядка на земле выдан</w:t>
      </w:r>
      <w:r w:rsidR="001120F2" w:rsidRPr="001120F2">
        <w:rPr>
          <w:sz w:val="30"/>
          <w:szCs w:val="30"/>
        </w:rPr>
        <w:t>о</w:t>
      </w:r>
      <w:r w:rsidR="00025A34" w:rsidRPr="001120F2">
        <w:rPr>
          <w:sz w:val="30"/>
          <w:szCs w:val="30"/>
        </w:rPr>
        <w:t xml:space="preserve"> </w:t>
      </w:r>
      <w:r w:rsidR="00E77DBC">
        <w:rPr>
          <w:sz w:val="30"/>
          <w:szCs w:val="30"/>
        </w:rPr>
        <w:t>1143</w:t>
      </w:r>
      <w:r>
        <w:rPr>
          <w:sz w:val="30"/>
          <w:szCs w:val="30"/>
        </w:rPr>
        <w:t xml:space="preserve"> </w:t>
      </w:r>
      <w:r w:rsidR="00025A34" w:rsidRPr="001120F2">
        <w:rPr>
          <w:sz w:val="30"/>
          <w:szCs w:val="30"/>
        </w:rPr>
        <w:t>пункт</w:t>
      </w:r>
      <w:r w:rsidR="00E77DBC">
        <w:rPr>
          <w:sz w:val="30"/>
          <w:szCs w:val="30"/>
        </w:rPr>
        <w:t>а</w:t>
      </w:r>
      <w:r w:rsidR="00025A34" w:rsidRPr="001120F2">
        <w:rPr>
          <w:sz w:val="30"/>
          <w:szCs w:val="30"/>
        </w:rPr>
        <w:t xml:space="preserve"> рекомендаций, направлено </w:t>
      </w:r>
      <w:r w:rsidR="00E77DBC">
        <w:rPr>
          <w:sz w:val="30"/>
          <w:szCs w:val="30"/>
        </w:rPr>
        <w:t>125</w:t>
      </w:r>
      <w:r w:rsidR="00025A34" w:rsidRPr="001120F2">
        <w:rPr>
          <w:sz w:val="30"/>
          <w:szCs w:val="30"/>
        </w:rPr>
        <w:t xml:space="preserve"> </w:t>
      </w:r>
      <w:r w:rsidR="00E77DBC">
        <w:rPr>
          <w:sz w:val="30"/>
          <w:szCs w:val="30"/>
        </w:rPr>
        <w:t>информационных писем</w:t>
      </w:r>
      <w:r w:rsidR="00025A34" w:rsidRPr="001120F2">
        <w:rPr>
          <w:sz w:val="30"/>
          <w:szCs w:val="30"/>
        </w:rPr>
        <w:t xml:space="preserve">, составлено </w:t>
      </w:r>
      <w:r w:rsidR="00E77DBC">
        <w:rPr>
          <w:sz w:val="30"/>
          <w:szCs w:val="30"/>
        </w:rPr>
        <w:t>105</w:t>
      </w:r>
      <w:r w:rsidR="00025A34" w:rsidRPr="001120F2">
        <w:rPr>
          <w:sz w:val="30"/>
          <w:szCs w:val="30"/>
        </w:rPr>
        <w:t xml:space="preserve"> протокол</w:t>
      </w:r>
      <w:r w:rsidR="001120F2" w:rsidRPr="001120F2">
        <w:rPr>
          <w:sz w:val="30"/>
          <w:szCs w:val="30"/>
        </w:rPr>
        <w:t>ов</w:t>
      </w:r>
      <w:r w:rsidR="00025A34" w:rsidRPr="001120F2">
        <w:rPr>
          <w:sz w:val="30"/>
          <w:szCs w:val="30"/>
        </w:rPr>
        <w:t xml:space="preserve"> на сумму </w:t>
      </w:r>
      <w:r w:rsidR="00E77DBC">
        <w:rPr>
          <w:sz w:val="30"/>
          <w:szCs w:val="30"/>
        </w:rPr>
        <w:t>30</w:t>
      </w:r>
      <w:r w:rsidR="00091D00">
        <w:rPr>
          <w:sz w:val="30"/>
          <w:szCs w:val="30"/>
        </w:rPr>
        <w:t xml:space="preserve"> </w:t>
      </w:r>
      <w:r w:rsidR="00E77DBC">
        <w:rPr>
          <w:sz w:val="30"/>
          <w:szCs w:val="30"/>
        </w:rPr>
        <w:t>883</w:t>
      </w:r>
      <w:r>
        <w:rPr>
          <w:sz w:val="30"/>
          <w:szCs w:val="30"/>
        </w:rPr>
        <w:t xml:space="preserve"> </w:t>
      </w:r>
      <w:r w:rsidR="00025A34" w:rsidRPr="001120F2">
        <w:rPr>
          <w:sz w:val="30"/>
          <w:szCs w:val="30"/>
        </w:rPr>
        <w:t>белорусских рубл</w:t>
      </w:r>
      <w:r w:rsidR="00091D00">
        <w:rPr>
          <w:sz w:val="30"/>
          <w:szCs w:val="30"/>
        </w:rPr>
        <w:t>я</w:t>
      </w:r>
      <w:r w:rsidR="00025A34" w:rsidRPr="001120F2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FD6F4B" w:rsidRDefault="00FD6F4B" w:rsidP="00FD6F4B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 xml:space="preserve">В целях предотвращения негативных последствий для биоразнообразия в результате произрастания инвазивных видов растений, особенно борщевика Сосновского, на территории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</w:t>
      </w:r>
      <w:r>
        <w:rPr>
          <w:rFonts w:eastAsia="Calibri"/>
          <w:sz w:val="30"/>
          <w:szCs w:val="30"/>
          <w:lang w:eastAsia="en-US"/>
        </w:rPr>
        <w:t xml:space="preserve">в текущем году завершена </w:t>
      </w:r>
      <w:r w:rsidRPr="00AC20F3">
        <w:rPr>
          <w:rFonts w:eastAsia="Calibri"/>
          <w:sz w:val="30"/>
          <w:szCs w:val="30"/>
          <w:lang w:eastAsia="en-US"/>
        </w:rPr>
        <w:t>комплексная систематическая работа по их уничтожению.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F07121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Целенаправленная работа по </w:t>
      </w:r>
      <w:r w:rsidR="006A7199" w:rsidRPr="00416B4B">
        <w:rPr>
          <w:sz w:val="30"/>
          <w:szCs w:val="30"/>
        </w:rPr>
        <w:t xml:space="preserve">наведению порядка на земле и обустройству территории г. </w:t>
      </w:r>
      <w:r w:rsidR="006A7199">
        <w:rPr>
          <w:sz w:val="30"/>
          <w:szCs w:val="30"/>
        </w:rPr>
        <w:t>Минска будет продолжена.</w:t>
      </w:r>
    </w:p>
    <w:p w:rsidR="00B949B6" w:rsidRDefault="00B949B6" w:rsidP="004E6F48">
      <w:pPr>
        <w:jc w:val="center"/>
        <w:rPr>
          <w:sz w:val="30"/>
          <w:szCs w:val="30"/>
        </w:rPr>
      </w:pPr>
    </w:p>
    <w:p w:rsidR="0076783E" w:rsidRDefault="0076783E" w:rsidP="004E6F48">
      <w:pPr>
        <w:jc w:val="center"/>
        <w:rPr>
          <w:sz w:val="30"/>
          <w:szCs w:val="30"/>
        </w:rPr>
      </w:pPr>
    </w:p>
    <w:p w:rsidR="0076783E" w:rsidRDefault="0076783E" w:rsidP="004E6F48">
      <w:pPr>
        <w:jc w:val="center"/>
        <w:rPr>
          <w:sz w:val="30"/>
          <w:szCs w:val="30"/>
        </w:rPr>
      </w:pPr>
    </w:p>
    <w:p w:rsidR="0076783E" w:rsidRDefault="0076783E" w:rsidP="004E6F48">
      <w:pPr>
        <w:jc w:val="center"/>
        <w:rPr>
          <w:sz w:val="30"/>
          <w:szCs w:val="30"/>
        </w:rPr>
      </w:pPr>
    </w:p>
    <w:p w:rsidR="0076783E" w:rsidRDefault="0076783E" w:rsidP="004E6F48">
      <w:pPr>
        <w:jc w:val="center"/>
        <w:rPr>
          <w:sz w:val="30"/>
          <w:szCs w:val="30"/>
        </w:rPr>
      </w:pPr>
    </w:p>
    <w:p w:rsidR="0076783E" w:rsidRDefault="0076783E" w:rsidP="004E6F48">
      <w:pPr>
        <w:jc w:val="center"/>
        <w:rPr>
          <w:sz w:val="30"/>
          <w:szCs w:val="30"/>
        </w:rPr>
      </w:pPr>
    </w:p>
    <w:p w:rsidR="0076783E" w:rsidRDefault="0076783E" w:rsidP="004E6F48">
      <w:pPr>
        <w:jc w:val="center"/>
        <w:rPr>
          <w:sz w:val="30"/>
          <w:szCs w:val="30"/>
        </w:rPr>
      </w:pPr>
    </w:p>
    <w:p w:rsidR="00052557" w:rsidRDefault="00455E4A" w:rsidP="004E6F48">
      <w:pPr>
        <w:jc w:val="center"/>
        <w:rPr>
          <w:rFonts w:eastAsiaTheme="majorEastAsia"/>
          <w:color w:val="000000" w:themeColor="text1"/>
          <w:kern w:val="24"/>
          <w:sz w:val="30"/>
          <w:szCs w:val="30"/>
        </w:rPr>
      </w:pPr>
      <w:proofErr w:type="spellStart"/>
      <w:r>
        <w:rPr>
          <w:rFonts w:eastAsiaTheme="majorEastAsia"/>
          <w:color w:val="000000" w:themeColor="text1"/>
          <w:kern w:val="24"/>
          <w:sz w:val="30"/>
          <w:szCs w:val="30"/>
        </w:rPr>
        <w:lastRenderedPageBreak/>
        <w:t>Фрунзенский</w:t>
      </w:r>
      <w:proofErr w:type="spellEnd"/>
      <w:r>
        <w:rPr>
          <w:rFonts w:eastAsiaTheme="majorEastAsia"/>
          <w:color w:val="000000" w:themeColor="text1"/>
          <w:kern w:val="24"/>
          <w:sz w:val="30"/>
          <w:szCs w:val="30"/>
        </w:rPr>
        <w:t xml:space="preserve"> район</w:t>
      </w:r>
      <w:r w:rsidR="00052557"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  <w:r w:rsidR="00052557">
        <w:rPr>
          <w:rFonts w:eastAsiaTheme="majorEastAsia"/>
          <w:color w:val="000000" w:themeColor="text1"/>
          <w:kern w:val="24"/>
          <w:sz w:val="30"/>
          <w:szCs w:val="30"/>
        </w:rPr>
        <w:t>(</w:t>
      </w:r>
      <w:r>
        <w:rPr>
          <w:sz w:val="30"/>
          <w:szCs w:val="30"/>
        </w:rPr>
        <w:t>ГПК «Энергетик-11»</w:t>
      </w:r>
      <w:r w:rsidR="00052557">
        <w:rPr>
          <w:rFonts w:eastAsiaTheme="majorEastAsia"/>
          <w:color w:val="000000" w:themeColor="text1"/>
          <w:kern w:val="24"/>
          <w:sz w:val="30"/>
          <w:szCs w:val="30"/>
        </w:rPr>
        <w:t>)</w:t>
      </w:r>
      <w:r w:rsidR="00052557"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</w:p>
    <w:p w:rsidR="00F509E6" w:rsidRDefault="00F509E6" w:rsidP="004E6F48">
      <w:pPr>
        <w:jc w:val="center"/>
        <w:rPr>
          <w:noProof/>
        </w:rPr>
      </w:pPr>
    </w:p>
    <w:p w:rsidR="00C86062" w:rsidRDefault="00455E4A" w:rsidP="00455E4A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</w:t>
      </w:r>
      <w:r>
        <w:rPr>
          <w:noProof/>
          <w:sz w:val="30"/>
          <w:szCs w:val="30"/>
        </w:rPr>
        <w:drawing>
          <wp:inline distT="0" distB="0" distL="0" distR="0" wp14:anchorId="160C10DC" wp14:editId="67EF7BFF">
            <wp:extent cx="2009955" cy="3223106"/>
            <wp:effectExtent l="0" t="0" r="0" b="0"/>
            <wp:docPr id="1" name="Рисунок 1" descr="C:\Users\User\Downloads\IMG_20210909_13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0909_134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72" cy="322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                    </w:t>
      </w:r>
      <w:r>
        <w:rPr>
          <w:noProof/>
          <w:sz w:val="30"/>
          <w:szCs w:val="30"/>
        </w:rPr>
        <w:drawing>
          <wp:inline distT="0" distB="0" distL="0" distR="0" wp14:anchorId="6974C8B1" wp14:editId="40440D16">
            <wp:extent cx="2311880" cy="3230199"/>
            <wp:effectExtent l="0" t="0" r="0" b="8890"/>
            <wp:docPr id="6" name="Рисунок 6" descr="C:\Users\User\Downloads\20211004_11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11004_1116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92" cy="324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FA" w:rsidRDefault="00F04DC1" w:rsidP="00455E4A">
      <w:pPr>
        <w:rPr>
          <w:sz w:val="26"/>
          <w:szCs w:val="26"/>
        </w:rPr>
      </w:pPr>
      <w:r>
        <w:rPr>
          <w:noProof/>
          <w:sz w:val="30"/>
          <w:szCs w:val="30"/>
        </w:rPr>
        <w:t xml:space="preserve">     </w:t>
      </w:r>
      <w:r w:rsidR="002124DD">
        <w:rPr>
          <w:noProof/>
          <w:sz w:val="30"/>
          <w:szCs w:val="30"/>
        </w:rPr>
        <w:t xml:space="preserve">     </w:t>
      </w:r>
      <w:r w:rsidR="00455E4A">
        <w:rPr>
          <w:noProof/>
          <w:sz w:val="30"/>
          <w:szCs w:val="30"/>
        </w:rPr>
        <w:t xml:space="preserve">                </w:t>
      </w:r>
      <w:r w:rsidR="00DF0BFA"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052557" w:rsidRDefault="00455E4A" w:rsidP="00052557">
      <w:pPr>
        <w:jc w:val="center"/>
        <w:rPr>
          <w:sz w:val="30"/>
          <w:szCs w:val="30"/>
        </w:rPr>
      </w:pPr>
      <w:r w:rsidRPr="00893561">
        <w:rPr>
          <w:sz w:val="30"/>
          <w:szCs w:val="30"/>
        </w:rPr>
        <w:t>Ленинский район</w:t>
      </w:r>
      <w:r w:rsidR="00052557"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  <w:r w:rsidR="00052557">
        <w:rPr>
          <w:rFonts w:eastAsiaTheme="majorEastAsia"/>
          <w:color w:val="000000" w:themeColor="text1"/>
          <w:kern w:val="24"/>
          <w:sz w:val="30"/>
          <w:szCs w:val="30"/>
        </w:rPr>
        <w:t>(</w:t>
      </w:r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.Я</w:t>
      </w:r>
      <w:proofErr w:type="gramEnd"/>
      <w:r>
        <w:rPr>
          <w:sz w:val="30"/>
          <w:szCs w:val="30"/>
        </w:rPr>
        <w:t>кубова,9</w:t>
      </w:r>
      <w:r w:rsidR="00052557">
        <w:rPr>
          <w:sz w:val="30"/>
          <w:szCs w:val="30"/>
        </w:rPr>
        <w:t>)</w:t>
      </w:r>
      <w:r w:rsidR="00052557" w:rsidRPr="00160CF4">
        <w:rPr>
          <w:sz w:val="30"/>
          <w:szCs w:val="30"/>
        </w:rPr>
        <w:t xml:space="preserve"> </w:t>
      </w:r>
    </w:p>
    <w:p w:rsidR="00F509E6" w:rsidRDefault="00455E4A" w:rsidP="00052557">
      <w:pPr>
        <w:jc w:val="center"/>
        <w:rPr>
          <w:sz w:val="30"/>
          <w:szCs w:val="3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96480" behindDoc="0" locked="0" layoutInCell="1" allowOverlap="1" wp14:anchorId="6E13E3DA" wp14:editId="0C1904CE">
            <wp:simplePos x="0" y="0"/>
            <wp:positionH relativeFrom="column">
              <wp:posOffset>-47625</wp:posOffset>
            </wp:positionH>
            <wp:positionV relativeFrom="paragraph">
              <wp:posOffset>115570</wp:posOffset>
            </wp:positionV>
            <wp:extent cx="3199765" cy="2785745"/>
            <wp:effectExtent l="0" t="0" r="635" b="0"/>
            <wp:wrapNone/>
            <wp:docPr id="11" name="Рисунок 11" descr="D:\МОИ ФАЙЛЫ ОТДЕЛ\МОНИТОРИНГИ\2021  ГОД\ЛЕНИНСКИЙ РАЙОН\ЗЕЛЕНСТРОЙ\ Зеленстрой - ул.Якубова\ФОТО ДО\IMG_20210922_13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АЙЛЫ ОТДЕЛ\МОНИТОРИНГИ\2021  ГОД\ЛЕНИНСКИЙ РАЙОН\ЗЕЛЕНСТРОЙ\ Зеленстрой - ул.Якубова\ФОТО ДО\IMG_20210922_131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98528" behindDoc="0" locked="0" layoutInCell="1" allowOverlap="1" wp14:anchorId="0CC5FF07" wp14:editId="22D55B14">
            <wp:simplePos x="0" y="0"/>
            <wp:positionH relativeFrom="column">
              <wp:posOffset>3679382</wp:posOffset>
            </wp:positionH>
            <wp:positionV relativeFrom="paragraph">
              <wp:posOffset>120842</wp:posOffset>
            </wp:positionV>
            <wp:extent cx="2544792" cy="2770430"/>
            <wp:effectExtent l="0" t="0" r="8255" b="0"/>
            <wp:wrapNone/>
            <wp:docPr id="14" name="Рисунок 14" descr="C:\Users\User\Desktop\ку\IMG-7a73c50f72feaba8a86643fd304b4d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\IMG-7a73c50f72feaba8a86643fd304b4d4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68" cy="277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E4A" w:rsidRDefault="00455E4A" w:rsidP="00F509E6">
      <w:pPr>
        <w:rPr>
          <w:sz w:val="30"/>
          <w:szCs w:val="30"/>
        </w:rPr>
      </w:pPr>
    </w:p>
    <w:p w:rsidR="00455E4A" w:rsidRDefault="00455E4A" w:rsidP="00F509E6">
      <w:pPr>
        <w:rPr>
          <w:sz w:val="30"/>
          <w:szCs w:val="30"/>
        </w:rPr>
      </w:pPr>
    </w:p>
    <w:p w:rsidR="00455E4A" w:rsidRDefault="00455E4A" w:rsidP="00F509E6">
      <w:pPr>
        <w:rPr>
          <w:sz w:val="30"/>
          <w:szCs w:val="30"/>
        </w:rPr>
      </w:pPr>
    </w:p>
    <w:p w:rsidR="00455E4A" w:rsidRDefault="00455E4A" w:rsidP="00F509E6">
      <w:pPr>
        <w:rPr>
          <w:sz w:val="30"/>
          <w:szCs w:val="30"/>
        </w:rPr>
      </w:pPr>
    </w:p>
    <w:p w:rsidR="00455E4A" w:rsidRDefault="00455E4A" w:rsidP="00F509E6">
      <w:pPr>
        <w:rPr>
          <w:sz w:val="30"/>
          <w:szCs w:val="30"/>
        </w:rPr>
      </w:pPr>
    </w:p>
    <w:p w:rsidR="00455E4A" w:rsidRDefault="00455E4A" w:rsidP="00F509E6">
      <w:pPr>
        <w:rPr>
          <w:sz w:val="30"/>
          <w:szCs w:val="30"/>
        </w:rPr>
      </w:pPr>
    </w:p>
    <w:p w:rsidR="00455E4A" w:rsidRDefault="00455E4A" w:rsidP="00F509E6">
      <w:pPr>
        <w:rPr>
          <w:sz w:val="30"/>
          <w:szCs w:val="30"/>
        </w:rPr>
      </w:pPr>
    </w:p>
    <w:p w:rsidR="00455E4A" w:rsidRDefault="00455E4A" w:rsidP="00F509E6">
      <w:pPr>
        <w:rPr>
          <w:sz w:val="30"/>
          <w:szCs w:val="30"/>
        </w:rPr>
      </w:pPr>
    </w:p>
    <w:p w:rsidR="00455E4A" w:rsidRDefault="00455E4A" w:rsidP="00F509E6">
      <w:pPr>
        <w:rPr>
          <w:sz w:val="30"/>
          <w:szCs w:val="30"/>
        </w:rPr>
      </w:pPr>
    </w:p>
    <w:p w:rsidR="00455E4A" w:rsidRDefault="00455E4A" w:rsidP="00F509E6">
      <w:pPr>
        <w:rPr>
          <w:sz w:val="30"/>
          <w:szCs w:val="30"/>
        </w:rPr>
      </w:pPr>
    </w:p>
    <w:p w:rsidR="00455E4A" w:rsidRDefault="00455E4A" w:rsidP="00F509E6">
      <w:pPr>
        <w:rPr>
          <w:sz w:val="30"/>
          <w:szCs w:val="30"/>
        </w:rPr>
      </w:pPr>
    </w:p>
    <w:p w:rsidR="00052557" w:rsidRDefault="00052557" w:rsidP="00455E4A">
      <w:pPr>
        <w:jc w:val="center"/>
        <w:rPr>
          <w:sz w:val="30"/>
          <w:szCs w:val="30"/>
        </w:rPr>
      </w:pPr>
    </w:p>
    <w:p w:rsidR="00CD2C9C" w:rsidRDefault="00CD2C9C" w:rsidP="00F509E6">
      <w:pPr>
        <w:rPr>
          <w:sz w:val="26"/>
          <w:szCs w:val="26"/>
        </w:rPr>
      </w:pPr>
    </w:p>
    <w:p w:rsidR="00AB70E8" w:rsidRPr="004E6F48" w:rsidRDefault="004E6F48" w:rsidP="001F493A">
      <w:pPr>
        <w:jc w:val="center"/>
        <w:rPr>
          <w:sz w:val="26"/>
          <w:szCs w:val="26"/>
        </w:rPr>
      </w:pPr>
      <w:r w:rsidRPr="004E6F48">
        <w:rPr>
          <w:sz w:val="26"/>
          <w:szCs w:val="26"/>
        </w:rPr>
        <w:t xml:space="preserve">ДО                                                             </w:t>
      </w:r>
      <w:r w:rsidR="00455E4A">
        <w:rPr>
          <w:sz w:val="26"/>
          <w:szCs w:val="26"/>
        </w:rPr>
        <w:t xml:space="preserve">    </w:t>
      </w:r>
      <w:r w:rsidRPr="004E6F48">
        <w:rPr>
          <w:sz w:val="26"/>
          <w:szCs w:val="26"/>
        </w:rPr>
        <w:t xml:space="preserve">  </w:t>
      </w:r>
      <w:r w:rsidR="00455E4A">
        <w:rPr>
          <w:sz w:val="26"/>
          <w:szCs w:val="26"/>
        </w:rPr>
        <w:t xml:space="preserve">          </w:t>
      </w:r>
      <w:r w:rsidRPr="004E6F48">
        <w:rPr>
          <w:sz w:val="26"/>
          <w:szCs w:val="26"/>
        </w:rPr>
        <w:t xml:space="preserve">ПОСЛЕ        </w:t>
      </w:r>
      <w:r w:rsidR="00AB70E8" w:rsidRPr="004E6F48">
        <w:rPr>
          <w:sz w:val="26"/>
          <w:szCs w:val="26"/>
        </w:rPr>
        <w:tab/>
      </w:r>
    </w:p>
    <w:p w:rsidR="00B949B6" w:rsidRDefault="00B949B6" w:rsidP="00AB70E8">
      <w:pPr>
        <w:tabs>
          <w:tab w:val="left" w:pos="7227"/>
        </w:tabs>
        <w:rPr>
          <w:sz w:val="26"/>
          <w:szCs w:val="26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76783E" w:rsidRDefault="0076783E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052557" w:rsidRDefault="00E52BDC" w:rsidP="00F509E6">
      <w:pPr>
        <w:pStyle w:val="af4"/>
        <w:tabs>
          <w:tab w:val="left" w:pos="284"/>
        </w:tabs>
        <w:ind w:left="0"/>
        <w:jc w:val="center"/>
        <w:rPr>
          <w:szCs w:val="30"/>
        </w:rPr>
      </w:pPr>
      <w:r>
        <w:rPr>
          <w:szCs w:val="30"/>
        </w:rPr>
        <w:t xml:space="preserve">Ленинский </w:t>
      </w:r>
      <w:r w:rsidR="00052557" w:rsidRPr="00844F32">
        <w:rPr>
          <w:szCs w:val="30"/>
        </w:rPr>
        <w:t xml:space="preserve">район </w:t>
      </w:r>
      <w:r w:rsidR="00052557" w:rsidRPr="00F509E6">
        <w:rPr>
          <w:szCs w:val="30"/>
        </w:rPr>
        <w:t>(</w:t>
      </w:r>
      <w:r>
        <w:rPr>
          <w:szCs w:val="30"/>
        </w:rPr>
        <w:t>о</w:t>
      </w:r>
      <w:r w:rsidRPr="007D5177">
        <w:rPr>
          <w:szCs w:val="30"/>
        </w:rPr>
        <w:t xml:space="preserve">зелененная территория  прилегающая к </w:t>
      </w:r>
      <w:proofErr w:type="spellStart"/>
      <w:r w:rsidRPr="007D5177">
        <w:rPr>
          <w:szCs w:val="30"/>
        </w:rPr>
        <w:t>р</w:t>
      </w:r>
      <w:proofErr w:type="gramStart"/>
      <w:r w:rsidRPr="007D5177">
        <w:rPr>
          <w:szCs w:val="30"/>
        </w:rPr>
        <w:t>.С</w:t>
      </w:r>
      <w:proofErr w:type="gramEnd"/>
      <w:r w:rsidRPr="007D5177">
        <w:rPr>
          <w:szCs w:val="30"/>
        </w:rPr>
        <w:t>вислочь</w:t>
      </w:r>
      <w:proofErr w:type="spellEnd"/>
      <w:r w:rsidRPr="007D5177">
        <w:rPr>
          <w:szCs w:val="30"/>
        </w:rPr>
        <w:t xml:space="preserve"> вдоль </w:t>
      </w:r>
      <w:proofErr w:type="spellStart"/>
      <w:r w:rsidRPr="007D5177">
        <w:rPr>
          <w:szCs w:val="30"/>
        </w:rPr>
        <w:t>ул.Аранская</w:t>
      </w:r>
      <w:proofErr w:type="spellEnd"/>
      <w:r w:rsidRPr="007D5177">
        <w:rPr>
          <w:szCs w:val="30"/>
        </w:rPr>
        <w:t xml:space="preserve">  и </w:t>
      </w:r>
      <w:proofErr w:type="spellStart"/>
      <w:r w:rsidRPr="007D5177">
        <w:rPr>
          <w:szCs w:val="30"/>
        </w:rPr>
        <w:t>ул.Индустриальная</w:t>
      </w:r>
      <w:proofErr w:type="spellEnd"/>
      <w:r w:rsidR="00F509E6" w:rsidRPr="00F509E6">
        <w:rPr>
          <w:szCs w:val="30"/>
        </w:rPr>
        <w:t>)</w:t>
      </w:r>
    </w:p>
    <w:p w:rsidR="00E65AD5" w:rsidRPr="00F509E6" w:rsidRDefault="00E65AD5" w:rsidP="00F509E6">
      <w:pPr>
        <w:pStyle w:val="af4"/>
        <w:tabs>
          <w:tab w:val="left" w:pos="284"/>
        </w:tabs>
        <w:ind w:left="0"/>
        <w:jc w:val="center"/>
        <w:rPr>
          <w:b/>
          <w:sz w:val="26"/>
          <w:szCs w:val="26"/>
        </w:rPr>
      </w:pPr>
    </w:p>
    <w:p w:rsidR="00052557" w:rsidRDefault="00455E4A" w:rsidP="001761FB">
      <w:pPr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802624" behindDoc="0" locked="0" layoutInCell="1" allowOverlap="1" wp14:anchorId="4E0606E8" wp14:editId="5843DB08">
            <wp:simplePos x="0" y="0"/>
            <wp:positionH relativeFrom="column">
              <wp:posOffset>3059430</wp:posOffset>
            </wp:positionH>
            <wp:positionV relativeFrom="paragraph">
              <wp:posOffset>29474</wp:posOffset>
            </wp:positionV>
            <wp:extent cx="2926080" cy="2607945"/>
            <wp:effectExtent l="0" t="0" r="7620" b="1905"/>
            <wp:wrapNone/>
            <wp:docPr id="2" name="Рисунок 2" descr="D:\МОИ ФАЙЛЫ ОТДЕЛ\МОНИТОРИНГИ\2021  ГОД\ЛЕНИНСКИЙ РАЙОН\ЗЕЛЕНСТРОЙ\ Зеленстрой - р.Свислочь - ул.Аранская, ул.И ндустриальная\ФОТО ПОСЛЕ\IMG-df3a05e1d2c71569917583e514edf0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АЙЛЫ ОТДЕЛ\МОНИТОРИНГИ\2021  ГОД\ЛЕНИНСКИЙ РАЙОН\ЗЕЛЕНСТРОЙ\ Зеленстрой - р.Свислочь - ул.Аранская, ул.И ндустриальная\ФОТО ПОСЛЕ\IMG-df3a05e1d2c71569917583e514edf05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00576" behindDoc="0" locked="0" layoutInCell="1" allowOverlap="1" wp14:anchorId="7C07C969" wp14:editId="51C6ADCA">
            <wp:simplePos x="0" y="0"/>
            <wp:positionH relativeFrom="column">
              <wp:posOffset>-303494</wp:posOffset>
            </wp:positionH>
            <wp:positionV relativeFrom="paragraph">
              <wp:posOffset>31115</wp:posOffset>
            </wp:positionV>
            <wp:extent cx="3076575" cy="2607945"/>
            <wp:effectExtent l="0" t="0" r="9525" b="1905"/>
            <wp:wrapNone/>
            <wp:docPr id="12" name="Рисунок 12" descr="D:\МОИ ФАЙЛЫ ОТДЕЛ\МОНИТОРИНГИ\2021  ГОД\ЛЕНИНСКИЙ РАЙОН\ЗЕЛЕНСТРОЙ\ Зеленстрой - р.Свислочь - ул.Аранская, ул.И ндустриальная\ФОТО ДО\IMG_20210907_14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АЙЛЫ ОТДЕЛ\МОНИТОРИНГИ\2021  ГОД\ЛЕНИНСКИЙ РАЙОН\ЗЕЛЕНСТРОЙ\ Зеленстрой - р.Свислочь - ул.Аранская, ул.И ндустриальная\ФОТО ДО\IMG_20210907_143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24DD" w:rsidRDefault="00CD2C9C" w:rsidP="001761FB">
      <w:pPr>
        <w:jc w:val="both"/>
        <w:rPr>
          <w:noProof/>
          <w:sz w:val="30"/>
          <w:szCs w:val="30"/>
        </w:rPr>
      </w:pPr>
      <w:r>
        <w:rPr>
          <w:noProof/>
        </w:rPr>
        <w:t xml:space="preserve">  </w:t>
      </w:r>
      <w:r w:rsidR="00F509E6">
        <w:rPr>
          <w:noProof/>
        </w:rPr>
        <w:t xml:space="preserve">                               </w:t>
      </w:r>
      <w:r>
        <w:rPr>
          <w:noProof/>
        </w:rPr>
        <w:t xml:space="preserve">     </w:t>
      </w:r>
      <w:r w:rsidR="00EB1070">
        <w:rPr>
          <w:noProof/>
        </w:rPr>
        <w:t xml:space="preserve">        </w:t>
      </w:r>
      <w:r w:rsidR="00A62713">
        <w:rPr>
          <w:noProof/>
        </w:rPr>
        <w:t xml:space="preserve"> </w:t>
      </w:r>
    </w:p>
    <w:p w:rsidR="00455E4A" w:rsidRDefault="00455E4A" w:rsidP="001761FB">
      <w:pPr>
        <w:jc w:val="both"/>
        <w:rPr>
          <w:noProof/>
          <w:sz w:val="30"/>
          <w:szCs w:val="30"/>
        </w:rPr>
      </w:pPr>
    </w:p>
    <w:p w:rsidR="00455E4A" w:rsidRDefault="00455E4A" w:rsidP="001761FB">
      <w:pPr>
        <w:jc w:val="both"/>
        <w:rPr>
          <w:noProof/>
          <w:sz w:val="30"/>
          <w:szCs w:val="30"/>
        </w:rPr>
      </w:pPr>
    </w:p>
    <w:p w:rsidR="00455E4A" w:rsidRDefault="00455E4A" w:rsidP="001761FB">
      <w:pPr>
        <w:jc w:val="both"/>
        <w:rPr>
          <w:noProof/>
          <w:sz w:val="30"/>
          <w:szCs w:val="30"/>
        </w:rPr>
      </w:pPr>
    </w:p>
    <w:p w:rsidR="00455E4A" w:rsidRDefault="00455E4A" w:rsidP="001761FB">
      <w:pPr>
        <w:jc w:val="both"/>
        <w:rPr>
          <w:noProof/>
          <w:sz w:val="30"/>
          <w:szCs w:val="30"/>
        </w:rPr>
      </w:pPr>
    </w:p>
    <w:p w:rsidR="00455E4A" w:rsidRDefault="00455E4A" w:rsidP="001761FB">
      <w:pPr>
        <w:jc w:val="both"/>
        <w:rPr>
          <w:noProof/>
          <w:sz w:val="30"/>
          <w:szCs w:val="30"/>
        </w:rPr>
      </w:pPr>
    </w:p>
    <w:p w:rsidR="00455E4A" w:rsidRDefault="00455E4A" w:rsidP="001761FB">
      <w:pPr>
        <w:jc w:val="both"/>
        <w:rPr>
          <w:noProof/>
          <w:sz w:val="30"/>
          <w:szCs w:val="30"/>
        </w:rPr>
      </w:pPr>
    </w:p>
    <w:p w:rsidR="00455E4A" w:rsidRDefault="00455E4A" w:rsidP="001761FB">
      <w:pPr>
        <w:jc w:val="both"/>
        <w:rPr>
          <w:noProof/>
          <w:sz w:val="30"/>
          <w:szCs w:val="30"/>
        </w:rPr>
      </w:pPr>
    </w:p>
    <w:p w:rsidR="00455E4A" w:rsidRDefault="00455E4A" w:rsidP="001761FB">
      <w:pPr>
        <w:jc w:val="both"/>
        <w:rPr>
          <w:noProof/>
          <w:sz w:val="30"/>
          <w:szCs w:val="30"/>
        </w:rPr>
      </w:pPr>
    </w:p>
    <w:p w:rsidR="00455E4A" w:rsidRDefault="00455E4A" w:rsidP="001761FB">
      <w:pPr>
        <w:jc w:val="both"/>
        <w:rPr>
          <w:noProof/>
          <w:sz w:val="30"/>
          <w:szCs w:val="30"/>
        </w:rPr>
      </w:pPr>
    </w:p>
    <w:p w:rsidR="00455E4A" w:rsidRDefault="00455E4A" w:rsidP="001761FB">
      <w:pPr>
        <w:jc w:val="both"/>
        <w:rPr>
          <w:noProof/>
          <w:sz w:val="30"/>
          <w:szCs w:val="30"/>
        </w:rPr>
      </w:pPr>
    </w:p>
    <w:p w:rsidR="00455E4A" w:rsidRDefault="00455E4A" w:rsidP="001761FB">
      <w:pPr>
        <w:jc w:val="both"/>
        <w:rPr>
          <w:noProof/>
          <w:sz w:val="30"/>
          <w:szCs w:val="30"/>
        </w:rPr>
      </w:pPr>
    </w:p>
    <w:p w:rsidR="00E40973" w:rsidRDefault="00B949B6" w:rsidP="0037378E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0B291D" w:rsidRPr="00F64DB2">
        <w:rPr>
          <w:sz w:val="26"/>
          <w:szCs w:val="26"/>
        </w:rPr>
        <w:t xml:space="preserve">О                                             </w:t>
      </w:r>
      <w:r w:rsidR="00D80402">
        <w:rPr>
          <w:sz w:val="26"/>
          <w:szCs w:val="26"/>
        </w:rPr>
        <w:t xml:space="preserve">           </w:t>
      </w:r>
      <w:r w:rsidR="000B291D" w:rsidRPr="00F64DB2">
        <w:rPr>
          <w:sz w:val="26"/>
          <w:szCs w:val="26"/>
        </w:rPr>
        <w:t>ПОСЛЕ</w:t>
      </w:r>
    </w:p>
    <w:p w:rsidR="00052557" w:rsidRPr="0037378E" w:rsidRDefault="00052557" w:rsidP="0037378E">
      <w:pPr>
        <w:jc w:val="center"/>
        <w:rPr>
          <w:sz w:val="26"/>
          <w:szCs w:val="26"/>
        </w:rPr>
      </w:pPr>
    </w:p>
    <w:p w:rsidR="006A43FA" w:rsidRPr="00EB1070" w:rsidRDefault="00E52BDC" w:rsidP="0037378E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Ленинский </w:t>
      </w:r>
      <w:r w:rsidR="002124DD" w:rsidRPr="00EB1070">
        <w:rPr>
          <w:sz w:val="30"/>
          <w:szCs w:val="30"/>
        </w:rPr>
        <w:t>район (</w:t>
      </w:r>
      <w:r w:rsidRPr="007D5177">
        <w:rPr>
          <w:sz w:val="30"/>
          <w:szCs w:val="30"/>
        </w:rPr>
        <w:t xml:space="preserve">Озелененная территория  прилегающая к </w:t>
      </w:r>
      <w:proofErr w:type="spellStart"/>
      <w:r w:rsidRPr="007D5177">
        <w:rPr>
          <w:sz w:val="30"/>
          <w:szCs w:val="30"/>
        </w:rPr>
        <w:t>р</w:t>
      </w:r>
      <w:proofErr w:type="gramStart"/>
      <w:r w:rsidRPr="007D5177">
        <w:rPr>
          <w:sz w:val="30"/>
          <w:szCs w:val="30"/>
        </w:rPr>
        <w:t>.С</w:t>
      </w:r>
      <w:proofErr w:type="gramEnd"/>
      <w:r w:rsidRPr="007D5177">
        <w:rPr>
          <w:sz w:val="30"/>
          <w:szCs w:val="30"/>
        </w:rPr>
        <w:t>вислочь</w:t>
      </w:r>
      <w:proofErr w:type="spellEnd"/>
      <w:r w:rsidRPr="007D5177">
        <w:rPr>
          <w:sz w:val="30"/>
          <w:szCs w:val="30"/>
        </w:rPr>
        <w:t xml:space="preserve"> вдоль </w:t>
      </w:r>
      <w:proofErr w:type="spellStart"/>
      <w:r w:rsidRPr="007D5177">
        <w:rPr>
          <w:sz w:val="30"/>
          <w:szCs w:val="30"/>
        </w:rPr>
        <w:t>ул.Аранская</w:t>
      </w:r>
      <w:proofErr w:type="spellEnd"/>
      <w:r w:rsidRPr="007D5177">
        <w:rPr>
          <w:sz w:val="30"/>
          <w:szCs w:val="30"/>
        </w:rPr>
        <w:t xml:space="preserve">  и </w:t>
      </w:r>
      <w:proofErr w:type="spellStart"/>
      <w:r w:rsidRPr="007D5177">
        <w:rPr>
          <w:sz w:val="30"/>
          <w:szCs w:val="30"/>
        </w:rPr>
        <w:t>ул.Индустриальная</w:t>
      </w:r>
      <w:proofErr w:type="spellEnd"/>
      <w:r w:rsidR="002124DD" w:rsidRPr="00EB1070">
        <w:rPr>
          <w:sz w:val="30"/>
          <w:szCs w:val="30"/>
        </w:rPr>
        <w:t>)</w:t>
      </w:r>
    </w:p>
    <w:p w:rsidR="00052557" w:rsidRDefault="00E52BDC" w:rsidP="0037378E">
      <w:pPr>
        <w:jc w:val="center"/>
        <w:rPr>
          <w:sz w:val="30"/>
          <w:szCs w:val="3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06720" behindDoc="0" locked="0" layoutInCell="1" allowOverlap="1" wp14:anchorId="4D703408" wp14:editId="6488EEA5">
            <wp:simplePos x="0" y="0"/>
            <wp:positionH relativeFrom="column">
              <wp:posOffset>3058795</wp:posOffset>
            </wp:positionH>
            <wp:positionV relativeFrom="paragraph">
              <wp:posOffset>163830</wp:posOffset>
            </wp:positionV>
            <wp:extent cx="3021330" cy="2719070"/>
            <wp:effectExtent l="0" t="0" r="7620" b="5080"/>
            <wp:wrapNone/>
            <wp:docPr id="4" name="Рисунок 4" descr="D:\МОИ ФАЙЛЫ ОТДЕЛ\МОНИТОРИНГИ\2021  ГОД\ЛЕНИНСКИЙ РАЙОН\ЗЕЛЕНСТРОЙ\ Зеленстрой - р.Свислочь - ул.Аранская, ул.И ндустриальная\ФОТО ПОСЛЕ\IMG-ec8f2a4bcb4fb78abb33920fd0206a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ФАЙЛЫ ОТДЕЛ\МОНИТОРИНГИ\2021  ГОД\ЛЕНИНСКИЙ РАЙОН\ЗЕЛЕНСТРОЙ\ Зеленстрой - р.Свислочь - ул.Аранская, ул.И ндустриальная\ФОТО ПОСЛЕ\IMG-ec8f2a4bcb4fb78abb33920fd0206a3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04672" behindDoc="0" locked="0" layoutInCell="1" allowOverlap="1" wp14:anchorId="321E0F90" wp14:editId="4647D982">
            <wp:simplePos x="0" y="0"/>
            <wp:positionH relativeFrom="column">
              <wp:posOffset>-163626</wp:posOffset>
            </wp:positionH>
            <wp:positionV relativeFrom="paragraph">
              <wp:posOffset>163195</wp:posOffset>
            </wp:positionV>
            <wp:extent cx="3028950" cy="2715895"/>
            <wp:effectExtent l="0" t="0" r="0" b="8255"/>
            <wp:wrapNone/>
            <wp:docPr id="3" name="Рисунок 3" descr="D:\МОИ ФАЙЛЫ ОТДЕЛ\МОНИТОРИНГИ\2021  ГОД\ЛЕНИНСКИЙ РАЙОН\ЗЕЛЕНСТРОЙ\ Зеленстрой - р.Свислочь - ул.Аранская, ул.И ндустриальная\ФОТО ДО\IMG_20210907_14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ФАЙЛЫ ОТДЕЛ\МОНИТОРИНГИ\2021  ГОД\ЛЕНИНСКИЙ РАЙОН\ЗЕЛЕНСТРОЙ\ Зеленстрой - р.Свислочь - ул.Аранская, ул.И ндустриальная\ФОТО ДО\IMG_20210907_1436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2BDC" w:rsidRDefault="006A43FA" w:rsidP="002124DD">
      <w:pPr>
        <w:rPr>
          <w:noProof/>
        </w:rPr>
      </w:pPr>
      <w:r>
        <w:rPr>
          <w:sz w:val="26"/>
          <w:szCs w:val="26"/>
        </w:rPr>
        <w:t xml:space="preserve">         </w:t>
      </w: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2124DD">
      <w:pPr>
        <w:rPr>
          <w:noProof/>
        </w:rPr>
      </w:pPr>
    </w:p>
    <w:p w:rsidR="00E52BDC" w:rsidRDefault="00E52BDC" w:rsidP="00E52BDC">
      <w:pPr>
        <w:jc w:val="center"/>
        <w:rPr>
          <w:noProof/>
        </w:rPr>
      </w:pPr>
    </w:p>
    <w:p w:rsidR="00752C27" w:rsidRDefault="006A43FA" w:rsidP="002124DD">
      <w:pPr>
        <w:rPr>
          <w:noProof/>
          <w:sz w:val="30"/>
          <w:szCs w:val="30"/>
        </w:rPr>
      </w:pPr>
      <w:r>
        <w:rPr>
          <w:sz w:val="26"/>
          <w:szCs w:val="26"/>
        </w:rPr>
        <w:t xml:space="preserve"> </w:t>
      </w:r>
      <w:r w:rsidR="00B949B6">
        <w:rPr>
          <w:sz w:val="26"/>
          <w:szCs w:val="26"/>
        </w:rPr>
        <w:t xml:space="preserve">       </w:t>
      </w:r>
      <w:r w:rsidR="00CD2C9C">
        <w:rPr>
          <w:sz w:val="26"/>
          <w:szCs w:val="26"/>
        </w:rPr>
        <w:t xml:space="preserve">   </w:t>
      </w:r>
      <w:r w:rsidR="002124DD">
        <w:rPr>
          <w:sz w:val="26"/>
          <w:szCs w:val="26"/>
        </w:rPr>
        <w:t xml:space="preserve">  </w:t>
      </w:r>
    </w:p>
    <w:p w:rsidR="006A43FA" w:rsidRPr="0037378E" w:rsidRDefault="00E52BDC" w:rsidP="00E52BD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</w:t>
      </w:r>
      <w:r w:rsidR="00FF0274"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="00FF0274" w:rsidRPr="00FF0274">
        <w:rPr>
          <w:sz w:val="26"/>
          <w:szCs w:val="26"/>
        </w:rPr>
        <w:t xml:space="preserve"> ПОСЛЕ</w:t>
      </w: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E52BDC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</w:p>
    <w:p w:rsidR="00D80402" w:rsidRDefault="00E52BDC" w:rsidP="008C5176">
      <w:pPr>
        <w:pStyle w:val="af4"/>
        <w:tabs>
          <w:tab w:val="left" w:pos="284"/>
        </w:tabs>
        <w:ind w:left="0"/>
        <w:jc w:val="center"/>
        <w:rPr>
          <w:szCs w:val="30"/>
        </w:rPr>
      </w:pPr>
      <w:r>
        <w:rPr>
          <w:szCs w:val="30"/>
        </w:rPr>
        <w:t xml:space="preserve">Московский </w:t>
      </w:r>
      <w:r w:rsidR="00D80402">
        <w:rPr>
          <w:szCs w:val="30"/>
        </w:rPr>
        <w:t>район (</w:t>
      </w:r>
      <w:r w:rsidR="00E65AD5" w:rsidRPr="009150F5">
        <w:rPr>
          <w:iCs/>
          <w:spacing w:val="4"/>
          <w:sz w:val="28"/>
        </w:rPr>
        <w:t>ГПК «Железнодорожный-23»</w:t>
      </w:r>
      <w:r w:rsidR="00F509E6">
        <w:rPr>
          <w:szCs w:val="30"/>
        </w:rPr>
        <w:t>)</w:t>
      </w:r>
    </w:p>
    <w:p w:rsidR="00F509E6" w:rsidRPr="00F509E6" w:rsidRDefault="00F509E6" w:rsidP="00F509E6">
      <w:pPr>
        <w:pStyle w:val="af4"/>
        <w:tabs>
          <w:tab w:val="left" w:pos="284"/>
        </w:tabs>
        <w:ind w:left="0"/>
        <w:jc w:val="both"/>
        <w:rPr>
          <w:sz w:val="28"/>
        </w:rPr>
      </w:pPr>
    </w:p>
    <w:p w:rsidR="00EB1070" w:rsidRDefault="00E52BDC" w:rsidP="003C1780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06F4E259" wp14:editId="7B9C24EE">
            <wp:extent cx="2277374" cy="2647240"/>
            <wp:effectExtent l="0" t="0" r="8890" b="1270"/>
            <wp:docPr id="7" name="Рисунок 1" descr="D:\Толочко Анна\мониторнги\2021\сентябрь 2021\железнодолрожный 23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мониторнги\2021\сентябрь 2021\железнодолрожный 23\IMG_0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79" cy="264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9E6">
        <w:rPr>
          <w:sz w:val="30"/>
          <w:szCs w:val="30"/>
        </w:rPr>
        <w:t xml:space="preserve">   </w:t>
      </w:r>
      <w:r>
        <w:rPr>
          <w:noProof/>
          <w:sz w:val="30"/>
          <w:szCs w:val="30"/>
        </w:rPr>
        <w:drawing>
          <wp:inline distT="0" distB="0" distL="0" distR="0" wp14:anchorId="3041ABEF" wp14:editId="626DB1D6">
            <wp:extent cx="3631721" cy="2647961"/>
            <wp:effectExtent l="0" t="0" r="6985" b="0"/>
            <wp:docPr id="15" name="Рисунок 2" descr="D:\Толочко Анна\мониторнги\2021\сентябрь 2021\железнодолрожный 23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мониторнги\2021\сентябрь 2021\железнодолрожный 23\IMG_1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02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E6" w:rsidRDefault="008C5176" w:rsidP="008C5176">
      <w:pPr>
        <w:tabs>
          <w:tab w:val="left" w:pos="2472"/>
          <w:tab w:val="left" w:pos="7159"/>
        </w:tabs>
        <w:rPr>
          <w:sz w:val="26"/>
          <w:szCs w:val="26"/>
        </w:rPr>
      </w:pPr>
      <w:r>
        <w:rPr>
          <w:sz w:val="30"/>
          <w:szCs w:val="30"/>
        </w:rPr>
        <w:tab/>
      </w:r>
      <w:r w:rsidRPr="00FF0274">
        <w:rPr>
          <w:sz w:val="26"/>
          <w:szCs w:val="26"/>
        </w:rPr>
        <w:t>ДО</w:t>
      </w:r>
      <w:r>
        <w:rPr>
          <w:sz w:val="26"/>
          <w:szCs w:val="26"/>
        </w:rPr>
        <w:tab/>
      </w:r>
      <w:r w:rsidRPr="00FF0274">
        <w:rPr>
          <w:sz w:val="26"/>
          <w:szCs w:val="26"/>
        </w:rPr>
        <w:t>ПОСЛЕ</w:t>
      </w:r>
    </w:p>
    <w:p w:rsidR="008C5176" w:rsidRDefault="008C5176" w:rsidP="008C5176">
      <w:pPr>
        <w:tabs>
          <w:tab w:val="left" w:pos="2472"/>
          <w:tab w:val="left" w:pos="7159"/>
        </w:tabs>
        <w:rPr>
          <w:sz w:val="26"/>
          <w:szCs w:val="26"/>
        </w:rPr>
      </w:pPr>
    </w:p>
    <w:p w:rsidR="008C5176" w:rsidRDefault="00E65AD5" w:rsidP="008C5176">
      <w:pPr>
        <w:tabs>
          <w:tab w:val="left" w:pos="2472"/>
          <w:tab w:val="left" w:pos="7159"/>
        </w:tabs>
        <w:jc w:val="center"/>
        <w:rPr>
          <w:sz w:val="26"/>
          <w:szCs w:val="26"/>
        </w:rPr>
      </w:pPr>
      <w:r>
        <w:rPr>
          <w:sz w:val="28"/>
          <w:szCs w:val="28"/>
        </w:rPr>
        <w:t>Московский</w:t>
      </w:r>
      <w:r w:rsidR="008C5176">
        <w:rPr>
          <w:sz w:val="28"/>
          <w:szCs w:val="28"/>
        </w:rPr>
        <w:t xml:space="preserve"> район (</w:t>
      </w:r>
      <w:r w:rsidRPr="00A818BF">
        <w:rPr>
          <w:sz w:val="30"/>
          <w:szCs w:val="30"/>
        </w:rPr>
        <w:t xml:space="preserve">Озелененная территория </w:t>
      </w:r>
      <w:r>
        <w:rPr>
          <w:sz w:val="30"/>
          <w:szCs w:val="30"/>
        </w:rPr>
        <w:t xml:space="preserve">возле дома № 17 по 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.К</w:t>
      </w:r>
      <w:proofErr w:type="gramEnd"/>
      <w:r>
        <w:rPr>
          <w:sz w:val="30"/>
          <w:szCs w:val="30"/>
        </w:rPr>
        <w:t>ороля</w:t>
      </w:r>
      <w:proofErr w:type="spellEnd"/>
      <w:r w:rsidR="008C5176">
        <w:rPr>
          <w:sz w:val="28"/>
          <w:szCs w:val="28"/>
        </w:rPr>
        <w:t>)</w:t>
      </w:r>
    </w:p>
    <w:p w:rsidR="008C5176" w:rsidRDefault="00E65AD5" w:rsidP="008C5176">
      <w:pPr>
        <w:tabs>
          <w:tab w:val="left" w:pos="2472"/>
          <w:tab w:val="left" w:pos="7159"/>
        </w:tabs>
        <w:rPr>
          <w:sz w:val="30"/>
          <w:szCs w:val="30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808768" behindDoc="0" locked="0" layoutInCell="1" allowOverlap="1" wp14:anchorId="5ED264FD" wp14:editId="4879186C">
            <wp:simplePos x="0" y="0"/>
            <wp:positionH relativeFrom="column">
              <wp:posOffset>97790</wp:posOffset>
            </wp:positionH>
            <wp:positionV relativeFrom="paragraph">
              <wp:posOffset>179260</wp:posOffset>
            </wp:positionV>
            <wp:extent cx="3084830" cy="2893695"/>
            <wp:effectExtent l="0" t="0" r="1270" b="1905"/>
            <wp:wrapNone/>
            <wp:docPr id="5" name="Рисунок 5" descr="D:\МОИ ФАЙЛЫ ОТДЕЛ\НАВЕДЕНИЕ ПОРЯДКА\возле минприрорды сентябрь 2021 памятник сантехнику\ДО\IMG-5bce543860be85857ad39ebb1f0d8a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АЙЛЫ ОТДЕЛ\НАВЕДЕНИЕ ПОРЯДКА\возле минприрорды сентябрь 2021 памятник сантехнику\ДО\IMG-5bce543860be85857ad39ebb1f0d8a45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sz w:val="30"/>
          <w:szCs w:val="30"/>
        </w:rPr>
        <w:drawing>
          <wp:anchor distT="0" distB="0" distL="114300" distR="114300" simplePos="0" relativeHeight="251810816" behindDoc="0" locked="0" layoutInCell="1" allowOverlap="1" wp14:anchorId="60EE8173" wp14:editId="38E90786">
            <wp:simplePos x="0" y="0"/>
            <wp:positionH relativeFrom="column">
              <wp:posOffset>3386084</wp:posOffset>
            </wp:positionH>
            <wp:positionV relativeFrom="paragraph">
              <wp:posOffset>186690</wp:posOffset>
            </wp:positionV>
            <wp:extent cx="3114135" cy="2891175"/>
            <wp:effectExtent l="0" t="0" r="0" b="4445"/>
            <wp:wrapNone/>
            <wp:docPr id="16" name="Рисунок 16" descr="D:\МОИ ФАЙЛЫ ОТДЕЛ\НАВЕДЕНИЕ ПОРЯДКА\возле минприрорды сентябрь 2021 памятник сантехнику\ПОСЛЕ\IMG-05352a8b50e5d4444164d9095b6bc0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АЙЛЫ ОТДЕЛ\НАВЕДЕНИЕ ПОРЯДКА\возле минприрорды сентябрь 2021 памятник сантехнику\ПОСЛЕ\IMG-05352a8b50e5d4444164d9095b6bc02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60" cy="28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AC8" w:rsidRDefault="00EB1070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30"/>
          <w:szCs w:val="30"/>
        </w:rPr>
        <w:t xml:space="preserve">           </w:t>
      </w: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B1070">
      <w:pPr>
        <w:rPr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</w:p>
    <w:p w:rsidR="00E65AD5" w:rsidRDefault="00E65AD5" w:rsidP="00E65AD5">
      <w:pPr>
        <w:tabs>
          <w:tab w:val="left" w:pos="5706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37378E" w:rsidRDefault="00CD2C9C" w:rsidP="00CD2C9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  <w:r w:rsidRPr="00FF0274">
        <w:rPr>
          <w:sz w:val="26"/>
          <w:szCs w:val="26"/>
        </w:rPr>
        <w:t xml:space="preserve">ДО                                    </w:t>
      </w:r>
      <w:r>
        <w:rPr>
          <w:sz w:val="26"/>
          <w:szCs w:val="26"/>
        </w:rPr>
        <w:t xml:space="preserve">                   </w:t>
      </w:r>
      <w:r w:rsidRPr="00FF0274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37378E" w:rsidRDefault="0037378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Default="0076783E" w:rsidP="00CD2C9C">
      <w:pPr>
        <w:rPr>
          <w:sz w:val="26"/>
          <w:szCs w:val="26"/>
        </w:rPr>
      </w:pPr>
    </w:p>
    <w:p w:rsidR="0076783E" w:rsidRPr="0037378E" w:rsidRDefault="0076783E" w:rsidP="00CD2C9C">
      <w:pPr>
        <w:rPr>
          <w:sz w:val="26"/>
          <w:szCs w:val="26"/>
        </w:rPr>
      </w:pPr>
    </w:p>
    <w:p w:rsidR="00CD2C9C" w:rsidRPr="00E65AD5" w:rsidRDefault="00E65AD5" w:rsidP="00E65AD5">
      <w:pPr>
        <w:tabs>
          <w:tab w:val="left" w:pos="284"/>
        </w:tabs>
        <w:jc w:val="center"/>
        <w:rPr>
          <w:b/>
          <w:sz w:val="30"/>
          <w:szCs w:val="30"/>
        </w:rPr>
      </w:pPr>
      <w:proofErr w:type="spellStart"/>
      <w:r>
        <w:rPr>
          <w:sz w:val="30"/>
          <w:szCs w:val="30"/>
        </w:rPr>
        <w:lastRenderedPageBreak/>
        <w:t>Фрунзенский</w:t>
      </w:r>
      <w:proofErr w:type="spellEnd"/>
      <w:r w:rsidR="0037378E">
        <w:rPr>
          <w:sz w:val="30"/>
          <w:szCs w:val="30"/>
        </w:rPr>
        <w:t xml:space="preserve"> </w:t>
      </w:r>
      <w:r w:rsidR="00CD2C9C" w:rsidRPr="00CD2C9C">
        <w:rPr>
          <w:sz w:val="30"/>
          <w:szCs w:val="30"/>
        </w:rPr>
        <w:t xml:space="preserve">район </w:t>
      </w:r>
      <w:r w:rsidR="00CD2C9C" w:rsidRPr="00790AC8">
        <w:rPr>
          <w:sz w:val="30"/>
          <w:szCs w:val="30"/>
        </w:rPr>
        <w:t>(</w:t>
      </w:r>
      <w:proofErr w:type="spellStart"/>
      <w:r>
        <w:rPr>
          <w:sz w:val="30"/>
          <w:szCs w:val="30"/>
        </w:rPr>
        <w:t>ул.П.Глебки</w:t>
      </w:r>
      <w:proofErr w:type="spellEnd"/>
      <w:r>
        <w:rPr>
          <w:sz w:val="30"/>
          <w:szCs w:val="30"/>
        </w:rPr>
        <w:t>, д.4</w:t>
      </w:r>
      <w:r w:rsidR="00CD2C9C" w:rsidRPr="00790AC8">
        <w:rPr>
          <w:sz w:val="30"/>
          <w:szCs w:val="30"/>
        </w:rPr>
        <w:t>)</w:t>
      </w:r>
    </w:p>
    <w:p w:rsidR="00EB1070" w:rsidRDefault="00EB1070" w:rsidP="008C5176">
      <w:pPr>
        <w:jc w:val="center"/>
        <w:rPr>
          <w:sz w:val="30"/>
          <w:szCs w:val="30"/>
        </w:rPr>
      </w:pPr>
    </w:p>
    <w:p w:rsidR="00EB1070" w:rsidRDefault="00E65AD5" w:rsidP="00D80402">
      <w:pPr>
        <w:rPr>
          <w:noProof/>
          <w:sz w:val="30"/>
          <w:szCs w:val="3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8F544F3" wp14:editId="1462EBFB">
            <wp:extent cx="2810934" cy="2163234"/>
            <wp:effectExtent l="0" t="0" r="8890" b="8890"/>
            <wp:docPr id="17" name="Рисунок 17" descr="C:\Users\User\Downloads\IMG_20210728_1625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10728_162519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66" cy="21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176">
        <w:rPr>
          <w:noProof/>
          <w:sz w:val="30"/>
          <w:szCs w:val="30"/>
        </w:rPr>
        <w:t xml:space="preserve">   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27BA620" wp14:editId="7CA0E9CB">
            <wp:extent cx="2887133" cy="2171699"/>
            <wp:effectExtent l="0" t="0" r="8890" b="635"/>
            <wp:docPr id="21" name="Рисунок 21" descr="C:\Users\User\Downloads\IMG-85b3b8c7da6a59d3b76f15da3fb079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85b3b8c7da6a59d3b76f15da3fb079fb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35" cy="21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66" w:rsidRPr="00FF0274" w:rsidRDefault="000D2115" w:rsidP="008E31E8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AB70E8">
        <w:rPr>
          <w:sz w:val="26"/>
          <w:szCs w:val="26"/>
        </w:rPr>
        <w:t xml:space="preserve">       </w:t>
      </w:r>
      <w:r w:rsidR="002124DD">
        <w:rPr>
          <w:sz w:val="26"/>
          <w:szCs w:val="26"/>
        </w:rPr>
        <w:t xml:space="preserve">             </w:t>
      </w:r>
      <w:r w:rsidR="00AB70E8">
        <w:rPr>
          <w:sz w:val="26"/>
          <w:szCs w:val="26"/>
        </w:rPr>
        <w:t xml:space="preserve">      </w:t>
      </w:r>
      <w:r w:rsidRPr="00FF0274">
        <w:rPr>
          <w:sz w:val="26"/>
          <w:szCs w:val="26"/>
        </w:rPr>
        <w:t xml:space="preserve">ДО                                                                      </w:t>
      </w:r>
      <w:r w:rsidR="00D80402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37378E" w:rsidRDefault="0037378E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6783E" w:rsidRDefault="0076783E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6783E" w:rsidRDefault="0076783E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1761FB" w:rsidRPr="00790AC8" w:rsidRDefault="00E65AD5" w:rsidP="00CD2C9C">
      <w:pPr>
        <w:tabs>
          <w:tab w:val="left" w:pos="284"/>
        </w:tabs>
        <w:jc w:val="center"/>
        <w:rPr>
          <w:b/>
          <w:sz w:val="30"/>
          <w:szCs w:val="30"/>
        </w:rPr>
      </w:pPr>
      <w:r>
        <w:rPr>
          <w:sz w:val="30"/>
          <w:szCs w:val="30"/>
        </w:rPr>
        <w:t>Заводской</w:t>
      </w:r>
      <w:r w:rsidR="008C5176">
        <w:rPr>
          <w:sz w:val="30"/>
          <w:szCs w:val="30"/>
        </w:rPr>
        <w:t xml:space="preserve"> </w:t>
      </w:r>
      <w:r w:rsidR="00EB1070">
        <w:rPr>
          <w:sz w:val="30"/>
          <w:szCs w:val="30"/>
        </w:rPr>
        <w:t>район</w:t>
      </w:r>
      <w:r w:rsidR="00790AC8">
        <w:rPr>
          <w:sz w:val="30"/>
          <w:szCs w:val="30"/>
        </w:rPr>
        <w:t xml:space="preserve"> </w:t>
      </w:r>
      <w:r w:rsidR="000D2115" w:rsidRPr="00CD2C9C">
        <w:rPr>
          <w:sz w:val="30"/>
          <w:szCs w:val="30"/>
        </w:rPr>
        <w:t>(</w:t>
      </w:r>
      <w:r>
        <w:rPr>
          <w:sz w:val="30"/>
          <w:szCs w:val="30"/>
        </w:rPr>
        <w:t>Контейнерная площадка</w:t>
      </w:r>
      <w:r w:rsidRPr="00A818BF">
        <w:rPr>
          <w:sz w:val="30"/>
          <w:szCs w:val="30"/>
        </w:rPr>
        <w:t xml:space="preserve"> </w:t>
      </w:r>
      <w:r>
        <w:rPr>
          <w:sz w:val="30"/>
          <w:szCs w:val="30"/>
        </w:rPr>
        <w:t>возле дома № 6 по ул.</w:t>
      </w:r>
      <w:r w:rsidR="0076783E">
        <w:rPr>
          <w:sz w:val="30"/>
          <w:szCs w:val="30"/>
        </w:rPr>
        <w:t xml:space="preserve"> </w:t>
      </w:r>
      <w:r>
        <w:rPr>
          <w:sz w:val="30"/>
          <w:szCs w:val="30"/>
        </w:rPr>
        <w:t>Жилуновича</w:t>
      </w:r>
      <w:r w:rsidR="008D0504" w:rsidRPr="00790AC8">
        <w:rPr>
          <w:sz w:val="30"/>
          <w:szCs w:val="30"/>
        </w:rPr>
        <w:t>)</w:t>
      </w:r>
    </w:p>
    <w:p w:rsidR="00D51367" w:rsidRDefault="00E65AD5" w:rsidP="00D80402">
      <w:pPr>
        <w:jc w:val="center"/>
        <w:rPr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14912" behindDoc="0" locked="0" layoutInCell="1" allowOverlap="1" wp14:anchorId="7A792A52" wp14:editId="1559821B">
            <wp:simplePos x="0" y="0"/>
            <wp:positionH relativeFrom="column">
              <wp:posOffset>3305810</wp:posOffset>
            </wp:positionH>
            <wp:positionV relativeFrom="paragraph">
              <wp:posOffset>191135</wp:posOffset>
            </wp:positionV>
            <wp:extent cx="2933700" cy="2504440"/>
            <wp:effectExtent l="0" t="0" r="0" b="0"/>
            <wp:wrapNone/>
            <wp:docPr id="18" name="Рисунок 18" descr="\\Server\до и после\2021\сентябрь 2021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до и после\2021\сентябрь 2021\IMG_19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12864" behindDoc="0" locked="0" layoutInCell="1" allowOverlap="1" wp14:anchorId="269424FB" wp14:editId="1C5B6D34">
            <wp:simplePos x="0" y="0"/>
            <wp:positionH relativeFrom="column">
              <wp:posOffset>134620</wp:posOffset>
            </wp:positionH>
            <wp:positionV relativeFrom="paragraph">
              <wp:posOffset>191135</wp:posOffset>
            </wp:positionV>
            <wp:extent cx="3010535" cy="2448560"/>
            <wp:effectExtent l="0" t="0" r="0" b="8890"/>
            <wp:wrapNone/>
            <wp:docPr id="24" name="Рисунок 24" descr="\\Server\до и после\2021\сентябрь 2021\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до и после\2021\сентябрь 2021\IMG_19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43FB1" w:rsidRPr="00D51367" w:rsidRDefault="00502C66" w:rsidP="00D51367">
      <w:pPr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 xml:space="preserve">                 </w:t>
      </w:r>
      <w:r w:rsidR="00D51367">
        <w:rPr>
          <w:rFonts w:eastAsia="Calibri"/>
          <w:sz w:val="30"/>
          <w:szCs w:val="30"/>
          <w:lang w:eastAsia="en-US"/>
        </w:rPr>
        <w:t xml:space="preserve">  </w:t>
      </w:r>
      <w:r w:rsidR="008C5176">
        <w:rPr>
          <w:rFonts w:eastAsia="Calibri"/>
          <w:sz w:val="30"/>
          <w:szCs w:val="30"/>
          <w:lang w:eastAsia="en-US"/>
        </w:rPr>
        <w:t xml:space="preserve">                   </w:t>
      </w:r>
    </w:p>
    <w:p w:rsidR="008C5176" w:rsidRDefault="008D0504" w:rsidP="008C5176">
      <w:pPr>
        <w:rPr>
          <w:sz w:val="26"/>
          <w:szCs w:val="26"/>
        </w:rPr>
      </w:pPr>
      <w:r w:rsidRPr="008D0504">
        <w:rPr>
          <w:sz w:val="26"/>
          <w:szCs w:val="26"/>
        </w:rPr>
        <w:t xml:space="preserve">                                                                    </w:t>
      </w: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8C5176" w:rsidRDefault="008C5176" w:rsidP="00502C66">
      <w:pPr>
        <w:jc w:val="center"/>
        <w:rPr>
          <w:sz w:val="26"/>
          <w:szCs w:val="26"/>
        </w:rPr>
      </w:pPr>
    </w:p>
    <w:p w:rsidR="003C363F" w:rsidRPr="00EB1070" w:rsidRDefault="008C5176" w:rsidP="008C5176">
      <w:pPr>
        <w:tabs>
          <w:tab w:val="left" w:pos="1820"/>
          <w:tab w:val="center" w:pos="5103"/>
        </w:tabs>
        <w:rPr>
          <w:sz w:val="26"/>
          <w:szCs w:val="26"/>
        </w:rPr>
      </w:pPr>
      <w:r>
        <w:rPr>
          <w:sz w:val="26"/>
          <w:szCs w:val="26"/>
        </w:rPr>
        <w:tab/>
        <w:t>ДО</w:t>
      </w:r>
      <w:r>
        <w:rPr>
          <w:sz w:val="26"/>
          <w:szCs w:val="26"/>
        </w:rPr>
        <w:tab/>
        <w:t xml:space="preserve">                                                                                     </w:t>
      </w:r>
      <w:r w:rsidR="008D0504" w:rsidRPr="008D0504">
        <w:rPr>
          <w:sz w:val="26"/>
          <w:szCs w:val="26"/>
        </w:rPr>
        <w:t>ПОСЛЕ</w:t>
      </w:r>
    </w:p>
    <w:sectPr w:rsidR="003C363F" w:rsidRPr="00EB1070" w:rsidSect="004265D8">
      <w:pgSz w:w="11907" w:h="16840" w:code="9"/>
      <w:pgMar w:top="539" w:right="567" w:bottom="567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5C7" w:rsidRDefault="00EA35C7" w:rsidP="001761FB">
      <w:r>
        <w:separator/>
      </w:r>
    </w:p>
  </w:endnote>
  <w:endnote w:type="continuationSeparator" w:id="0">
    <w:p w:rsidR="00EA35C7" w:rsidRDefault="00EA35C7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5C7" w:rsidRDefault="00EA35C7" w:rsidP="001761FB">
      <w:r>
        <w:separator/>
      </w:r>
    </w:p>
  </w:footnote>
  <w:footnote w:type="continuationSeparator" w:id="0">
    <w:p w:rsidR="00EA35C7" w:rsidRDefault="00EA35C7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302547A9"/>
    <w:multiLevelType w:val="hybridMultilevel"/>
    <w:tmpl w:val="BA3C29C0"/>
    <w:lvl w:ilvl="0" w:tplc="4386C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6A4A02"/>
    <w:multiLevelType w:val="hybridMultilevel"/>
    <w:tmpl w:val="BA3C29C0"/>
    <w:lvl w:ilvl="0" w:tplc="4386C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25A34"/>
    <w:rsid w:val="000461EB"/>
    <w:rsid w:val="00052557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D00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1C14"/>
    <w:rsid w:val="001120F2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3B4F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37F0C"/>
    <w:rsid w:val="0034184C"/>
    <w:rsid w:val="00346F01"/>
    <w:rsid w:val="0034725A"/>
    <w:rsid w:val="00361769"/>
    <w:rsid w:val="0037378E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363F"/>
    <w:rsid w:val="003C523C"/>
    <w:rsid w:val="003D43A9"/>
    <w:rsid w:val="003D7DD0"/>
    <w:rsid w:val="003E6401"/>
    <w:rsid w:val="003E6C07"/>
    <w:rsid w:val="003F7C0E"/>
    <w:rsid w:val="003F7FB7"/>
    <w:rsid w:val="00403289"/>
    <w:rsid w:val="00407AE1"/>
    <w:rsid w:val="00407EAA"/>
    <w:rsid w:val="0041288D"/>
    <w:rsid w:val="00422438"/>
    <w:rsid w:val="00426569"/>
    <w:rsid w:val="004265D8"/>
    <w:rsid w:val="00437D85"/>
    <w:rsid w:val="004421EF"/>
    <w:rsid w:val="00443BEB"/>
    <w:rsid w:val="004513F9"/>
    <w:rsid w:val="00451F82"/>
    <w:rsid w:val="00455E4A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2C66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04EC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3C95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0687E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43FA"/>
    <w:rsid w:val="006A5443"/>
    <w:rsid w:val="006A7199"/>
    <w:rsid w:val="006A77C4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341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6783E"/>
    <w:rsid w:val="00773A3C"/>
    <w:rsid w:val="0077616C"/>
    <w:rsid w:val="00776405"/>
    <w:rsid w:val="00777B98"/>
    <w:rsid w:val="00790AC8"/>
    <w:rsid w:val="0079124B"/>
    <w:rsid w:val="007941CF"/>
    <w:rsid w:val="007B041C"/>
    <w:rsid w:val="007B3B5F"/>
    <w:rsid w:val="007C1C0E"/>
    <w:rsid w:val="007D2B34"/>
    <w:rsid w:val="007D3DD4"/>
    <w:rsid w:val="007D680B"/>
    <w:rsid w:val="007E2184"/>
    <w:rsid w:val="007E57AA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45591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C5176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CF3"/>
    <w:rsid w:val="00956C7E"/>
    <w:rsid w:val="00964D81"/>
    <w:rsid w:val="00966A94"/>
    <w:rsid w:val="009708D0"/>
    <w:rsid w:val="00972843"/>
    <w:rsid w:val="00973FD5"/>
    <w:rsid w:val="00984893"/>
    <w:rsid w:val="0098675C"/>
    <w:rsid w:val="009919F5"/>
    <w:rsid w:val="009A2A5A"/>
    <w:rsid w:val="009A41B0"/>
    <w:rsid w:val="009A48C3"/>
    <w:rsid w:val="009B3F2A"/>
    <w:rsid w:val="009B4728"/>
    <w:rsid w:val="009B785D"/>
    <w:rsid w:val="009C0A7F"/>
    <w:rsid w:val="009C1AF7"/>
    <w:rsid w:val="009C3BA7"/>
    <w:rsid w:val="009D2930"/>
    <w:rsid w:val="009D50F6"/>
    <w:rsid w:val="009D6358"/>
    <w:rsid w:val="009E3407"/>
    <w:rsid w:val="009F3E4D"/>
    <w:rsid w:val="00A16632"/>
    <w:rsid w:val="00A174A1"/>
    <w:rsid w:val="00A221F2"/>
    <w:rsid w:val="00A22343"/>
    <w:rsid w:val="00A33252"/>
    <w:rsid w:val="00A50688"/>
    <w:rsid w:val="00A5275A"/>
    <w:rsid w:val="00A62713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14D5"/>
    <w:rsid w:val="00B21DAD"/>
    <w:rsid w:val="00B23D08"/>
    <w:rsid w:val="00B25224"/>
    <w:rsid w:val="00B302BC"/>
    <w:rsid w:val="00B30878"/>
    <w:rsid w:val="00B322DF"/>
    <w:rsid w:val="00B46D3C"/>
    <w:rsid w:val="00B521A2"/>
    <w:rsid w:val="00B544F2"/>
    <w:rsid w:val="00B612E5"/>
    <w:rsid w:val="00B6423F"/>
    <w:rsid w:val="00B76F8B"/>
    <w:rsid w:val="00B77195"/>
    <w:rsid w:val="00B83935"/>
    <w:rsid w:val="00B903BB"/>
    <w:rsid w:val="00B90EA6"/>
    <w:rsid w:val="00B949B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1427"/>
    <w:rsid w:val="00C629B7"/>
    <w:rsid w:val="00C63B15"/>
    <w:rsid w:val="00C6616D"/>
    <w:rsid w:val="00C76E66"/>
    <w:rsid w:val="00C8233D"/>
    <w:rsid w:val="00C86062"/>
    <w:rsid w:val="00C95D99"/>
    <w:rsid w:val="00CB19FA"/>
    <w:rsid w:val="00CB1D3E"/>
    <w:rsid w:val="00CB4E6A"/>
    <w:rsid w:val="00CB787C"/>
    <w:rsid w:val="00CB7DBB"/>
    <w:rsid w:val="00CC23C1"/>
    <w:rsid w:val="00CC6BC1"/>
    <w:rsid w:val="00CD2C9C"/>
    <w:rsid w:val="00CE62F0"/>
    <w:rsid w:val="00CF25DF"/>
    <w:rsid w:val="00CF2BD4"/>
    <w:rsid w:val="00CF560C"/>
    <w:rsid w:val="00D01437"/>
    <w:rsid w:val="00D03828"/>
    <w:rsid w:val="00D13CA7"/>
    <w:rsid w:val="00D17C56"/>
    <w:rsid w:val="00D34E6E"/>
    <w:rsid w:val="00D34F35"/>
    <w:rsid w:val="00D36219"/>
    <w:rsid w:val="00D363DF"/>
    <w:rsid w:val="00D37FAE"/>
    <w:rsid w:val="00D42C60"/>
    <w:rsid w:val="00D51367"/>
    <w:rsid w:val="00D56C59"/>
    <w:rsid w:val="00D61151"/>
    <w:rsid w:val="00D628BC"/>
    <w:rsid w:val="00D66DBB"/>
    <w:rsid w:val="00D706EC"/>
    <w:rsid w:val="00D766E1"/>
    <w:rsid w:val="00D80402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3279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46C4B"/>
    <w:rsid w:val="00E52BDC"/>
    <w:rsid w:val="00E64B1E"/>
    <w:rsid w:val="00E65AD5"/>
    <w:rsid w:val="00E708A9"/>
    <w:rsid w:val="00E72C10"/>
    <w:rsid w:val="00E75190"/>
    <w:rsid w:val="00E762F8"/>
    <w:rsid w:val="00E76947"/>
    <w:rsid w:val="00E77DBC"/>
    <w:rsid w:val="00E8082F"/>
    <w:rsid w:val="00E84CB0"/>
    <w:rsid w:val="00E92EB0"/>
    <w:rsid w:val="00E96CDC"/>
    <w:rsid w:val="00EA048C"/>
    <w:rsid w:val="00EA1B5E"/>
    <w:rsid w:val="00EA35C7"/>
    <w:rsid w:val="00EA5CE2"/>
    <w:rsid w:val="00EA68F0"/>
    <w:rsid w:val="00EA6F73"/>
    <w:rsid w:val="00EA7404"/>
    <w:rsid w:val="00EB1070"/>
    <w:rsid w:val="00EB754E"/>
    <w:rsid w:val="00EB775D"/>
    <w:rsid w:val="00EC34D8"/>
    <w:rsid w:val="00EC6E1C"/>
    <w:rsid w:val="00ED6B22"/>
    <w:rsid w:val="00EE2165"/>
    <w:rsid w:val="00EE30E4"/>
    <w:rsid w:val="00EE5E8A"/>
    <w:rsid w:val="00F01087"/>
    <w:rsid w:val="00F04DC1"/>
    <w:rsid w:val="00F07121"/>
    <w:rsid w:val="00F07A73"/>
    <w:rsid w:val="00F30B22"/>
    <w:rsid w:val="00F371FE"/>
    <w:rsid w:val="00F407C9"/>
    <w:rsid w:val="00F44A7A"/>
    <w:rsid w:val="00F44D68"/>
    <w:rsid w:val="00F509E6"/>
    <w:rsid w:val="00F51D56"/>
    <w:rsid w:val="00F54885"/>
    <w:rsid w:val="00F55156"/>
    <w:rsid w:val="00F5532B"/>
    <w:rsid w:val="00F570B1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02BD"/>
    <w:rsid w:val="00FC4A5A"/>
    <w:rsid w:val="00FC7339"/>
    <w:rsid w:val="00FD65CD"/>
    <w:rsid w:val="00FD6F4B"/>
    <w:rsid w:val="00FE621F"/>
    <w:rsid w:val="00FF0274"/>
    <w:rsid w:val="00FF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06C1F-5FDD-4701-A3CD-DDE4A275B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79</TotalTime>
  <Pages>1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3812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4</cp:revision>
  <cp:lastPrinted>2021-10-11T11:35:00Z</cp:lastPrinted>
  <dcterms:created xsi:type="dcterms:W3CDTF">2021-10-11T11:27:00Z</dcterms:created>
  <dcterms:modified xsi:type="dcterms:W3CDTF">2021-10-11T14:03:00Z</dcterms:modified>
</cp:coreProperties>
</file>