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Под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критериям. 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Ежегодно данному вопросу уделяется особое внимание.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текущем году также 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                  Зайцем Л.К. 25 января 2023 г. № 06/214-22/67. Планом действий определены основные мероприятия, сроки выполнения и ответственные исполнители.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от 24 февраля 2023 г. № 466 утвержден План действий по наведению порядка и благоустройству территории г. Минска на 2023 год.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Комитетом в свою очередь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BD02F4" w:rsidRPr="00BD02F4" w:rsidRDefault="004640B3" w:rsidP="00BD02F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состоянию на 01.12</w:t>
      </w:r>
      <w:r w:rsidR="00BD02F4" w:rsidRPr="00BD02F4">
        <w:rPr>
          <w:sz w:val="30"/>
          <w:szCs w:val="30"/>
        </w:rPr>
        <w:t xml:space="preserve">.2023 выявлено </w:t>
      </w:r>
      <w:r>
        <w:rPr>
          <w:sz w:val="30"/>
          <w:szCs w:val="30"/>
        </w:rPr>
        <w:t>2529</w:t>
      </w:r>
      <w:r w:rsidR="00BD02F4" w:rsidRPr="00BD02F4">
        <w:rPr>
          <w:sz w:val="30"/>
          <w:szCs w:val="30"/>
        </w:rPr>
        <w:t xml:space="preserve"> нарушени</w:t>
      </w:r>
      <w:r>
        <w:rPr>
          <w:sz w:val="30"/>
          <w:szCs w:val="30"/>
        </w:rPr>
        <w:t>й</w:t>
      </w:r>
      <w:r w:rsidR="00BD02F4" w:rsidRPr="00BD02F4">
        <w:rPr>
          <w:sz w:val="30"/>
          <w:szCs w:val="30"/>
        </w:rPr>
        <w:t xml:space="preserve">, проведено </w:t>
      </w:r>
      <w:r>
        <w:rPr>
          <w:sz w:val="30"/>
          <w:szCs w:val="30"/>
        </w:rPr>
        <w:t>353</w:t>
      </w:r>
      <w:r w:rsidR="00BD02F4" w:rsidRPr="00BD02F4">
        <w:rPr>
          <w:sz w:val="30"/>
          <w:szCs w:val="30"/>
        </w:rPr>
        <w:t xml:space="preserve"> конт</w:t>
      </w:r>
      <w:r>
        <w:rPr>
          <w:sz w:val="30"/>
          <w:szCs w:val="30"/>
        </w:rPr>
        <w:t>рольно-аналитических мероприятия</w:t>
      </w:r>
      <w:r w:rsidR="00BD02F4" w:rsidRPr="00BD02F4">
        <w:rPr>
          <w:sz w:val="30"/>
          <w:szCs w:val="30"/>
        </w:rPr>
        <w:t xml:space="preserve">. </w:t>
      </w:r>
      <w:proofErr w:type="gramStart"/>
      <w:r w:rsidR="00BD02F4" w:rsidRPr="00BD02F4">
        <w:rPr>
          <w:sz w:val="30"/>
          <w:szCs w:val="30"/>
        </w:rPr>
        <w:t>По фактам выявленных нарушений законодательства в области охраны окружающей среды в част</w:t>
      </w:r>
      <w:bookmarkStart w:id="0" w:name="_GoBack"/>
      <w:bookmarkEnd w:id="0"/>
      <w:r w:rsidR="00BD02F4" w:rsidRPr="00BD02F4">
        <w:rPr>
          <w:sz w:val="30"/>
          <w:szCs w:val="30"/>
        </w:rPr>
        <w:t xml:space="preserve">и наведения порядка на земле выдано </w:t>
      </w:r>
      <w:r>
        <w:rPr>
          <w:sz w:val="30"/>
          <w:szCs w:val="30"/>
        </w:rPr>
        <w:t>2355</w:t>
      </w:r>
      <w:r w:rsidR="00E634FE">
        <w:rPr>
          <w:sz w:val="30"/>
          <w:szCs w:val="30"/>
        </w:rPr>
        <w:t xml:space="preserve"> пункт</w:t>
      </w:r>
      <w:r>
        <w:rPr>
          <w:sz w:val="30"/>
          <w:szCs w:val="30"/>
        </w:rPr>
        <w:t>ов</w:t>
      </w:r>
      <w:r w:rsidR="00BD02F4" w:rsidRPr="00BD02F4">
        <w:rPr>
          <w:sz w:val="30"/>
          <w:szCs w:val="30"/>
        </w:rPr>
        <w:t xml:space="preserve"> рекомендаций и предписаний, направлено 1</w:t>
      </w:r>
      <w:r>
        <w:rPr>
          <w:sz w:val="30"/>
          <w:szCs w:val="30"/>
        </w:rPr>
        <w:t>74 информационных пись</w:t>
      </w:r>
      <w:r w:rsidR="00BD02F4" w:rsidRPr="00BD02F4">
        <w:rPr>
          <w:sz w:val="30"/>
          <w:szCs w:val="30"/>
        </w:rPr>
        <w:t>м</w:t>
      </w:r>
      <w:r>
        <w:rPr>
          <w:sz w:val="30"/>
          <w:szCs w:val="30"/>
        </w:rPr>
        <w:t>а</w:t>
      </w:r>
      <w:r w:rsidR="00BD02F4" w:rsidRPr="00BD02F4">
        <w:rPr>
          <w:sz w:val="30"/>
          <w:szCs w:val="30"/>
        </w:rPr>
        <w:t xml:space="preserve">, привлечено к ответственности в виде штрафа </w:t>
      </w:r>
      <w:r>
        <w:rPr>
          <w:sz w:val="30"/>
          <w:szCs w:val="30"/>
        </w:rPr>
        <w:t>56</w:t>
      </w:r>
      <w:r w:rsidR="00BD02F4" w:rsidRPr="00BD02F4">
        <w:rPr>
          <w:sz w:val="30"/>
          <w:szCs w:val="30"/>
        </w:rPr>
        <w:t xml:space="preserve"> виновн</w:t>
      </w:r>
      <w:r w:rsidR="00E634FE">
        <w:rPr>
          <w:sz w:val="30"/>
          <w:szCs w:val="30"/>
        </w:rPr>
        <w:t>ых лиц</w:t>
      </w:r>
      <w:r w:rsidR="00BD02F4" w:rsidRPr="00BD02F4">
        <w:rPr>
          <w:sz w:val="30"/>
          <w:szCs w:val="30"/>
        </w:rPr>
        <w:t xml:space="preserve"> на общую сумму </w:t>
      </w:r>
      <w:r w:rsidR="00E634FE">
        <w:rPr>
          <w:sz w:val="30"/>
          <w:szCs w:val="30"/>
        </w:rPr>
        <w:t>57</w:t>
      </w:r>
      <w:r>
        <w:rPr>
          <w:sz w:val="30"/>
          <w:szCs w:val="30"/>
        </w:rPr>
        <w:t>942</w:t>
      </w:r>
      <w:r w:rsidR="00BD02F4" w:rsidRPr="00BD02F4">
        <w:rPr>
          <w:sz w:val="30"/>
          <w:szCs w:val="30"/>
        </w:rPr>
        <w:t xml:space="preserve"> рубл</w:t>
      </w:r>
      <w:r w:rsidR="00567563">
        <w:rPr>
          <w:sz w:val="30"/>
          <w:szCs w:val="30"/>
        </w:rPr>
        <w:t>я</w:t>
      </w:r>
      <w:r w:rsidR="00BD02F4" w:rsidRPr="00BD02F4">
        <w:rPr>
          <w:sz w:val="30"/>
          <w:szCs w:val="30"/>
        </w:rPr>
        <w:t xml:space="preserve">, а также </w:t>
      </w:r>
      <w:r w:rsidR="00E634FE">
        <w:rPr>
          <w:sz w:val="30"/>
          <w:szCs w:val="30"/>
        </w:rPr>
        <w:t>3</w:t>
      </w:r>
      <w:r w:rsidR="00567563">
        <w:rPr>
          <w:sz w:val="30"/>
          <w:szCs w:val="30"/>
        </w:rPr>
        <w:t>10</w:t>
      </w:r>
      <w:r w:rsidR="00BD02F4" w:rsidRPr="00BD02F4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  <w:proofErr w:type="gramEnd"/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BD02F4">
        <w:rPr>
          <w:sz w:val="30"/>
          <w:szCs w:val="30"/>
        </w:rPr>
        <w:t>.М</w:t>
      </w:r>
      <w:proofErr w:type="gramEnd"/>
      <w:r w:rsidRPr="00BD02F4">
        <w:rPr>
          <w:sz w:val="30"/>
          <w:szCs w:val="30"/>
        </w:rPr>
        <w:t xml:space="preserve">инска. </w:t>
      </w:r>
    </w:p>
    <w:p w:rsidR="00673B1C" w:rsidRDefault="00BD02F4" w:rsidP="008957C1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Работа по наведению порядка на земле продолжается и находится на постоянном контроле.</w:t>
      </w:r>
    </w:p>
    <w:p w:rsidR="00B900A2" w:rsidRDefault="00B900A2" w:rsidP="008957C1">
      <w:pPr>
        <w:ind w:firstLine="709"/>
        <w:jc w:val="both"/>
        <w:rPr>
          <w:sz w:val="30"/>
          <w:szCs w:val="30"/>
        </w:rPr>
      </w:pPr>
    </w:p>
    <w:p w:rsidR="00BE4818" w:rsidRDefault="00BE4818" w:rsidP="008957C1">
      <w:pPr>
        <w:ind w:firstLine="709"/>
        <w:jc w:val="both"/>
        <w:rPr>
          <w:sz w:val="30"/>
          <w:szCs w:val="30"/>
        </w:rPr>
      </w:pPr>
    </w:p>
    <w:p w:rsidR="007944C9" w:rsidRDefault="007944C9" w:rsidP="007944C9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Заводской район г</w:t>
      </w:r>
      <w:proofErr w:type="gramStart"/>
      <w:r>
        <w:rPr>
          <w:b/>
          <w:sz w:val="30"/>
          <w:szCs w:val="30"/>
        </w:rPr>
        <w:t>.М</w:t>
      </w:r>
      <w:proofErr w:type="gramEnd"/>
      <w:r>
        <w:rPr>
          <w:b/>
          <w:sz w:val="30"/>
          <w:szCs w:val="30"/>
        </w:rPr>
        <w:t xml:space="preserve">инска, ул. </w:t>
      </w:r>
      <w:proofErr w:type="spellStart"/>
      <w:r>
        <w:rPr>
          <w:b/>
          <w:sz w:val="30"/>
          <w:szCs w:val="30"/>
        </w:rPr>
        <w:t>Голодеда</w:t>
      </w:r>
      <w:proofErr w:type="spellEnd"/>
      <w:r>
        <w:rPr>
          <w:b/>
          <w:sz w:val="30"/>
          <w:szCs w:val="30"/>
        </w:rPr>
        <w:t xml:space="preserve">, 11 </w:t>
      </w:r>
    </w:p>
    <w:p w:rsidR="007944C9" w:rsidRDefault="007944C9" w:rsidP="007944C9">
      <w:pPr>
        <w:ind w:firstLine="709"/>
        <w:jc w:val="center"/>
        <w:rPr>
          <w:b/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  <w:r w:rsidRPr="004F22FD">
        <w:rPr>
          <w:noProof/>
          <w:sz w:val="30"/>
          <w:szCs w:val="30"/>
        </w:rPr>
        <w:drawing>
          <wp:inline distT="0" distB="0" distL="0" distR="0">
            <wp:extent cx="2959246" cy="3229233"/>
            <wp:effectExtent l="19050" t="0" r="0" b="0"/>
            <wp:docPr id="7" name="Рисунок 1" descr="D:\ира\до и после\поручение до и после\возле голодеда конт , возле плеханова ноябрь 2023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до и после\поручение до и после\возле голодеда конт , возле плеханова ноябрь 2023\IMG_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1" cy="32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 w:rsidRPr="004F22FD">
        <w:rPr>
          <w:noProof/>
          <w:sz w:val="30"/>
          <w:szCs w:val="30"/>
        </w:rPr>
        <w:drawing>
          <wp:inline distT="0" distB="0" distL="0" distR="0">
            <wp:extent cx="2702011" cy="3259341"/>
            <wp:effectExtent l="19050" t="0" r="3089" b="0"/>
            <wp:docPr id="12" name="Рисунок 2" descr="D:\ира\до и после\поручение до и после\возле голодеда конт , возле плеханова ноябрь 2023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до и после\поручение до и после\возле голодеда конт , возле плеханова ноябрь 2023\IMG_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36" cy="327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 w:type="textWrapping" w:clear="all"/>
      </w:r>
    </w:p>
    <w:p w:rsidR="007944C9" w:rsidRDefault="007944C9" w:rsidP="007944C9">
      <w:pPr>
        <w:tabs>
          <w:tab w:val="left" w:pos="7500"/>
        </w:tabs>
        <w:ind w:firstLine="709"/>
        <w:jc w:val="both"/>
        <w:rPr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Московский район г</w:t>
      </w:r>
      <w:proofErr w:type="gramStart"/>
      <w:r>
        <w:rPr>
          <w:b/>
          <w:sz w:val="30"/>
          <w:szCs w:val="30"/>
        </w:rPr>
        <w:t>.М</w:t>
      </w:r>
      <w:proofErr w:type="gramEnd"/>
      <w:r>
        <w:rPr>
          <w:b/>
          <w:sz w:val="30"/>
          <w:szCs w:val="30"/>
        </w:rPr>
        <w:t xml:space="preserve">инска, пр.Газеты </w:t>
      </w:r>
      <w:proofErr w:type="spellStart"/>
      <w:r>
        <w:rPr>
          <w:b/>
          <w:sz w:val="30"/>
          <w:szCs w:val="30"/>
        </w:rPr>
        <w:t>Звязда</w:t>
      </w:r>
      <w:proofErr w:type="spellEnd"/>
      <w:r>
        <w:rPr>
          <w:b/>
          <w:sz w:val="30"/>
          <w:szCs w:val="30"/>
        </w:rPr>
        <w:t xml:space="preserve"> 32, </w:t>
      </w:r>
    </w:p>
    <w:p w:rsidR="007944C9" w:rsidRDefault="007944C9" w:rsidP="007944C9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  <w:r w:rsidRPr="004F22FD">
        <w:rPr>
          <w:noProof/>
          <w:sz w:val="30"/>
          <w:szCs w:val="30"/>
        </w:rPr>
        <w:drawing>
          <wp:inline distT="0" distB="0" distL="0" distR="0">
            <wp:extent cx="2825578" cy="3435178"/>
            <wp:effectExtent l="0" t="0" r="0" b="0"/>
            <wp:docPr id="13" name="Рисунок 3" descr="D:\Толочко Анна\мониторнги\2021\октябрь\капремонт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2021\октябрь\капремонт\IMG_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32" cy="343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 w:rsidRPr="004F22FD">
        <w:rPr>
          <w:noProof/>
          <w:sz w:val="30"/>
          <w:szCs w:val="30"/>
        </w:rPr>
        <w:drawing>
          <wp:inline distT="0" distB="0" distL="0" distR="0">
            <wp:extent cx="2973860" cy="3433094"/>
            <wp:effectExtent l="0" t="0" r="0" b="0"/>
            <wp:docPr id="15" name="Рисунок 4" descr="D:\Толочко Анна\мониторнги\2021\октябрь\капремонт\IMG-4f864935b6a11eeceab52429fdda6a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2021\октябрь\капремонт\IMG-4f864935b6a11eeceab52429fdda6a2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32" cy="343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 w:type="textWrapping" w:clear="all"/>
      </w: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</w:p>
    <w:p w:rsidR="007944C9" w:rsidRDefault="007944C9" w:rsidP="007944C9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Октябрьский район, г</w:t>
      </w:r>
      <w:proofErr w:type="gramStart"/>
      <w:r>
        <w:rPr>
          <w:b/>
          <w:sz w:val="30"/>
          <w:szCs w:val="30"/>
        </w:rPr>
        <w:t>.М</w:t>
      </w:r>
      <w:proofErr w:type="gramEnd"/>
      <w:r>
        <w:rPr>
          <w:b/>
          <w:sz w:val="30"/>
          <w:szCs w:val="30"/>
        </w:rPr>
        <w:t xml:space="preserve">инска, площадка для складирования снега (ул. </w:t>
      </w:r>
      <w:proofErr w:type="spellStart"/>
      <w:r>
        <w:rPr>
          <w:b/>
          <w:sz w:val="30"/>
          <w:szCs w:val="30"/>
        </w:rPr>
        <w:t>Казинца</w:t>
      </w:r>
      <w:proofErr w:type="spellEnd"/>
      <w:r>
        <w:rPr>
          <w:b/>
          <w:sz w:val="30"/>
          <w:szCs w:val="30"/>
        </w:rPr>
        <w:t xml:space="preserve"> 44Г), </w:t>
      </w:r>
    </w:p>
    <w:p w:rsidR="007944C9" w:rsidRDefault="007944C9" w:rsidP="007944C9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</w:p>
    <w:p w:rsidR="007944C9" w:rsidRDefault="007944C9" w:rsidP="007944C9">
      <w:pPr>
        <w:tabs>
          <w:tab w:val="left" w:pos="2693"/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ab/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7944C9" w:rsidRDefault="007944C9" w:rsidP="007944C9">
      <w:pPr>
        <w:tabs>
          <w:tab w:val="left" w:pos="7500"/>
        </w:tabs>
        <w:jc w:val="both"/>
        <w:rPr>
          <w:sz w:val="30"/>
          <w:szCs w:val="30"/>
        </w:rPr>
      </w:pPr>
      <w:r w:rsidRPr="004F22FD">
        <w:rPr>
          <w:noProof/>
        </w:rPr>
        <w:drawing>
          <wp:inline distT="0" distB="0" distL="0" distR="0">
            <wp:extent cx="3066379" cy="1864426"/>
            <wp:effectExtent l="19050" t="0" r="67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00" cy="18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  </w:t>
      </w:r>
      <w:r w:rsidRPr="004F22FD">
        <w:rPr>
          <w:b/>
          <w:noProof/>
          <w:sz w:val="30"/>
          <w:szCs w:val="30"/>
        </w:rPr>
        <w:drawing>
          <wp:inline distT="0" distB="0" distL="0" distR="0">
            <wp:extent cx="2833910" cy="1869989"/>
            <wp:effectExtent l="19050" t="0" r="454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19" cy="18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C9" w:rsidRDefault="007944C9" w:rsidP="007944C9">
      <w:pPr>
        <w:jc w:val="center"/>
        <w:rPr>
          <w:sz w:val="30"/>
          <w:szCs w:val="30"/>
        </w:rPr>
      </w:pPr>
    </w:p>
    <w:p w:rsidR="007944C9" w:rsidRPr="00BB142E" w:rsidRDefault="007944C9" w:rsidP="007944C9">
      <w:pPr>
        <w:rPr>
          <w:sz w:val="30"/>
          <w:szCs w:val="30"/>
        </w:rPr>
      </w:pPr>
    </w:p>
    <w:p w:rsidR="007944C9" w:rsidRDefault="00D2245A" w:rsidP="007944C9">
      <w:pPr>
        <w:tabs>
          <w:tab w:val="left" w:pos="2700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Заводской район г.Минска, </w:t>
      </w:r>
      <w:r w:rsidR="007944C9">
        <w:rPr>
          <w:b/>
          <w:sz w:val="30"/>
          <w:szCs w:val="30"/>
        </w:rPr>
        <w:t xml:space="preserve">ул.Одесская, 28, </w:t>
      </w:r>
    </w:p>
    <w:p w:rsidR="007944C9" w:rsidRDefault="007944C9" w:rsidP="007944C9">
      <w:pPr>
        <w:tabs>
          <w:tab w:val="left" w:pos="2700"/>
        </w:tabs>
        <w:jc w:val="center"/>
        <w:rPr>
          <w:b/>
          <w:sz w:val="30"/>
          <w:szCs w:val="30"/>
        </w:rPr>
      </w:pPr>
    </w:p>
    <w:p w:rsidR="007944C9" w:rsidRDefault="007944C9" w:rsidP="007944C9">
      <w:pPr>
        <w:tabs>
          <w:tab w:val="left" w:pos="2700"/>
        </w:tabs>
        <w:rPr>
          <w:sz w:val="30"/>
          <w:szCs w:val="30"/>
        </w:rPr>
      </w:pPr>
      <w:r>
        <w:rPr>
          <w:b/>
          <w:sz w:val="30"/>
          <w:szCs w:val="30"/>
        </w:rPr>
        <w:t xml:space="preserve">        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7944C9" w:rsidRDefault="007944C9" w:rsidP="007944C9">
      <w:pPr>
        <w:tabs>
          <w:tab w:val="left" w:pos="5700"/>
        </w:tabs>
        <w:rPr>
          <w:sz w:val="30"/>
          <w:szCs w:val="30"/>
        </w:rPr>
      </w:pPr>
      <w:r w:rsidRPr="004F22FD">
        <w:rPr>
          <w:noProof/>
          <w:sz w:val="30"/>
          <w:szCs w:val="30"/>
        </w:rPr>
        <w:drawing>
          <wp:inline distT="0" distB="0" distL="0" distR="0">
            <wp:extent cx="2751906" cy="3653692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6" cy="36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ab/>
      </w:r>
      <w:r w:rsidRPr="004F22FD">
        <w:rPr>
          <w:noProof/>
          <w:sz w:val="30"/>
          <w:szCs w:val="30"/>
        </w:rPr>
        <w:drawing>
          <wp:inline distT="0" distB="0" distL="0" distR="0">
            <wp:extent cx="2699437" cy="3920233"/>
            <wp:effectExtent l="19050" t="0" r="5663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37" cy="392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C9" w:rsidRDefault="007944C9" w:rsidP="007944C9">
      <w:pPr>
        <w:tabs>
          <w:tab w:val="left" w:pos="5700"/>
        </w:tabs>
        <w:rPr>
          <w:sz w:val="30"/>
          <w:szCs w:val="30"/>
        </w:rPr>
      </w:pPr>
    </w:p>
    <w:p w:rsidR="007944C9" w:rsidRPr="00BB142E" w:rsidRDefault="007944C9" w:rsidP="007944C9">
      <w:pPr>
        <w:rPr>
          <w:sz w:val="30"/>
          <w:szCs w:val="30"/>
        </w:rPr>
      </w:pPr>
    </w:p>
    <w:p w:rsidR="007944C9" w:rsidRPr="00BB142E" w:rsidRDefault="007944C9" w:rsidP="007944C9">
      <w:pPr>
        <w:rPr>
          <w:sz w:val="30"/>
          <w:szCs w:val="30"/>
        </w:rPr>
      </w:pPr>
    </w:p>
    <w:p w:rsidR="007944C9" w:rsidRDefault="007944C9" w:rsidP="007944C9">
      <w:pPr>
        <w:rPr>
          <w:sz w:val="30"/>
          <w:szCs w:val="30"/>
        </w:rPr>
      </w:pPr>
    </w:p>
    <w:p w:rsidR="007944C9" w:rsidRDefault="007944C9" w:rsidP="007944C9">
      <w:pPr>
        <w:jc w:val="right"/>
        <w:rPr>
          <w:sz w:val="30"/>
          <w:szCs w:val="30"/>
        </w:rPr>
      </w:pPr>
    </w:p>
    <w:p w:rsidR="007944C9" w:rsidRDefault="007944C9" w:rsidP="007944C9">
      <w:pPr>
        <w:jc w:val="right"/>
        <w:rPr>
          <w:sz w:val="30"/>
          <w:szCs w:val="30"/>
        </w:rPr>
      </w:pPr>
    </w:p>
    <w:p w:rsidR="007944C9" w:rsidRDefault="007944C9" w:rsidP="007944C9">
      <w:pPr>
        <w:jc w:val="right"/>
        <w:rPr>
          <w:sz w:val="30"/>
          <w:szCs w:val="30"/>
        </w:rPr>
      </w:pPr>
    </w:p>
    <w:p w:rsidR="007944C9" w:rsidRDefault="007944C9" w:rsidP="007944C9">
      <w:pPr>
        <w:pStyle w:val="af3"/>
        <w:tabs>
          <w:tab w:val="left" w:pos="284"/>
        </w:tabs>
        <w:ind w:left="0"/>
        <w:jc w:val="center"/>
        <w:rPr>
          <w:b/>
          <w:szCs w:val="30"/>
        </w:rPr>
      </w:pPr>
      <w:r>
        <w:rPr>
          <w:b/>
          <w:szCs w:val="30"/>
        </w:rPr>
        <w:lastRenderedPageBreak/>
        <w:t>Советский района г</w:t>
      </w:r>
      <w:proofErr w:type="gramStart"/>
      <w:r>
        <w:rPr>
          <w:b/>
          <w:szCs w:val="30"/>
        </w:rPr>
        <w:t>.М</w:t>
      </w:r>
      <w:proofErr w:type="gramEnd"/>
      <w:r>
        <w:rPr>
          <w:b/>
          <w:szCs w:val="30"/>
        </w:rPr>
        <w:t xml:space="preserve">инска, ул. </w:t>
      </w:r>
      <w:proofErr w:type="spellStart"/>
      <w:r>
        <w:rPr>
          <w:b/>
          <w:szCs w:val="30"/>
        </w:rPr>
        <w:t>Олешева</w:t>
      </w:r>
      <w:proofErr w:type="spellEnd"/>
      <w:r>
        <w:rPr>
          <w:b/>
          <w:szCs w:val="30"/>
        </w:rPr>
        <w:t>, 137А</w:t>
      </w:r>
    </w:p>
    <w:p w:rsidR="007944C9" w:rsidRPr="00DC7FA1" w:rsidRDefault="007944C9" w:rsidP="007944C9">
      <w:pPr>
        <w:pStyle w:val="af3"/>
        <w:tabs>
          <w:tab w:val="left" w:pos="284"/>
        </w:tabs>
        <w:ind w:left="0"/>
        <w:jc w:val="center"/>
        <w:rPr>
          <w:b/>
          <w:szCs w:val="30"/>
        </w:rPr>
      </w:pPr>
      <w:r>
        <w:rPr>
          <w:b/>
          <w:szCs w:val="30"/>
        </w:rPr>
        <w:t xml:space="preserve"> </w:t>
      </w:r>
    </w:p>
    <w:p w:rsidR="007944C9" w:rsidRPr="00DC7FA1" w:rsidRDefault="007944C9" w:rsidP="007944C9">
      <w:pPr>
        <w:tabs>
          <w:tab w:val="left" w:pos="2220"/>
        </w:tabs>
        <w:rPr>
          <w:b/>
          <w:sz w:val="30"/>
          <w:szCs w:val="30"/>
        </w:rPr>
      </w:pPr>
      <w:r w:rsidRPr="00DC7FA1">
        <w:rPr>
          <w:b/>
          <w:sz w:val="30"/>
          <w:szCs w:val="30"/>
        </w:rPr>
        <w:tab/>
        <w:t>До</w:t>
      </w:r>
      <w:proofErr w:type="gramStart"/>
      <w:r w:rsidRPr="00DC7FA1">
        <w:rPr>
          <w:b/>
          <w:sz w:val="30"/>
          <w:szCs w:val="30"/>
        </w:rPr>
        <w:t xml:space="preserve">                                                           П</w:t>
      </w:r>
      <w:proofErr w:type="gramEnd"/>
      <w:r w:rsidRPr="00DC7FA1">
        <w:rPr>
          <w:b/>
          <w:sz w:val="30"/>
          <w:szCs w:val="30"/>
        </w:rPr>
        <w:t>осле</w:t>
      </w:r>
    </w:p>
    <w:p w:rsidR="007944C9" w:rsidRPr="00DC7FA1" w:rsidRDefault="007944C9" w:rsidP="007944C9">
      <w:pPr>
        <w:rPr>
          <w:sz w:val="30"/>
          <w:szCs w:val="30"/>
        </w:rPr>
      </w:pPr>
      <w:r w:rsidRPr="004F22FD">
        <w:rPr>
          <w:noProof/>
          <w:sz w:val="30"/>
          <w:szCs w:val="30"/>
        </w:rPr>
        <w:drawing>
          <wp:inline distT="0" distB="0" distL="0" distR="0">
            <wp:extent cx="2777527" cy="3703171"/>
            <wp:effectExtent l="19050" t="0" r="3773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70" cy="370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</w:t>
      </w:r>
      <w:r w:rsidRPr="004F22FD">
        <w:rPr>
          <w:noProof/>
          <w:sz w:val="30"/>
          <w:szCs w:val="30"/>
        </w:rPr>
        <w:drawing>
          <wp:inline distT="0" distB="0" distL="0" distR="0">
            <wp:extent cx="2954701" cy="3682313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83" cy="36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 w:type="textWrapping" w:clear="all"/>
      </w:r>
    </w:p>
    <w:p w:rsidR="00BB142E" w:rsidRPr="00DC7FA1" w:rsidRDefault="00BB142E" w:rsidP="007944C9">
      <w:pPr>
        <w:ind w:firstLine="709"/>
        <w:jc w:val="center"/>
        <w:rPr>
          <w:sz w:val="30"/>
          <w:szCs w:val="30"/>
        </w:rPr>
      </w:pPr>
    </w:p>
    <w:sectPr w:rsidR="00BB142E" w:rsidRPr="00DC7FA1" w:rsidSect="00B900A2">
      <w:pgSz w:w="11907" w:h="16840" w:code="9"/>
      <w:pgMar w:top="1134" w:right="567" w:bottom="993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C47" w:rsidRDefault="00681C47" w:rsidP="001761FB">
      <w:r>
        <w:separator/>
      </w:r>
    </w:p>
  </w:endnote>
  <w:endnote w:type="continuationSeparator" w:id="0">
    <w:p w:rsidR="00681C47" w:rsidRDefault="00681C47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C47" w:rsidRDefault="00681C47" w:rsidP="001761FB">
      <w:r>
        <w:separator/>
      </w:r>
    </w:p>
  </w:footnote>
  <w:footnote w:type="continuationSeparator" w:id="0">
    <w:p w:rsidR="00681C47" w:rsidRDefault="00681C47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43ED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228ED"/>
    <w:rsid w:val="0023214A"/>
    <w:rsid w:val="00234194"/>
    <w:rsid w:val="00234ACC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48B7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2F4479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56757"/>
    <w:rsid w:val="00460E6A"/>
    <w:rsid w:val="00461880"/>
    <w:rsid w:val="004622BF"/>
    <w:rsid w:val="00463186"/>
    <w:rsid w:val="004640B3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C0A"/>
    <w:rsid w:val="00545FF9"/>
    <w:rsid w:val="00546B3F"/>
    <w:rsid w:val="005502FD"/>
    <w:rsid w:val="005611AA"/>
    <w:rsid w:val="005619B9"/>
    <w:rsid w:val="00564AE6"/>
    <w:rsid w:val="00567563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850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1C47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02C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944C9"/>
    <w:rsid w:val="007B041C"/>
    <w:rsid w:val="007B0C67"/>
    <w:rsid w:val="007B3B5F"/>
    <w:rsid w:val="007C1C0E"/>
    <w:rsid w:val="007D3320"/>
    <w:rsid w:val="007D3DD4"/>
    <w:rsid w:val="007D680B"/>
    <w:rsid w:val="007E2184"/>
    <w:rsid w:val="007F5E23"/>
    <w:rsid w:val="007F70C4"/>
    <w:rsid w:val="0080730C"/>
    <w:rsid w:val="00807FFC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4E91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0C3A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50BBC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1E45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0A2"/>
    <w:rsid w:val="00B903BB"/>
    <w:rsid w:val="00B90EA6"/>
    <w:rsid w:val="00B9745F"/>
    <w:rsid w:val="00BA09A4"/>
    <w:rsid w:val="00BA2C01"/>
    <w:rsid w:val="00BA2D62"/>
    <w:rsid w:val="00BB13C6"/>
    <w:rsid w:val="00BB142E"/>
    <w:rsid w:val="00BB4286"/>
    <w:rsid w:val="00BB6848"/>
    <w:rsid w:val="00BC4202"/>
    <w:rsid w:val="00BC6F42"/>
    <w:rsid w:val="00BC7AB8"/>
    <w:rsid w:val="00BD02F4"/>
    <w:rsid w:val="00BE481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17E2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2245A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C7FA1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1469"/>
    <w:rsid w:val="00E35359"/>
    <w:rsid w:val="00E40973"/>
    <w:rsid w:val="00E40F2C"/>
    <w:rsid w:val="00E451A4"/>
    <w:rsid w:val="00E634FE"/>
    <w:rsid w:val="00E64B1E"/>
    <w:rsid w:val="00E708A9"/>
    <w:rsid w:val="00E72C10"/>
    <w:rsid w:val="00E73055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257D"/>
    <w:rsid w:val="00ED6B22"/>
    <w:rsid w:val="00EE30E4"/>
    <w:rsid w:val="00EE5E8A"/>
    <w:rsid w:val="00F00FCE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0ABE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9DEF2-B139-4C42-AE96-A4A9B9E8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</TotalTime>
  <Pages>4</Pages>
  <Words>321</Words>
  <Characters>2681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2997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607-D</cp:lastModifiedBy>
  <cp:revision>2</cp:revision>
  <cp:lastPrinted>2023-12-12T07:09:00Z</cp:lastPrinted>
  <dcterms:created xsi:type="dcterms:W3CDTF">2023-12-12T07:10:00Z</dcterms:created>
  <dcterms:modified xsi:type="dcterms:W3CDTF">2023-12-12T07:10:00Z</dcterms:modified>
</cp:coreProperties>
</file>