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D61" w:rsidRDefault="00F75D61" w:rsidP="00C73658">
      <w:pPr>
        <w:jc w:val="center"/>
        <w:rPr>
          <w:bCs/>
          <w:sz w:val="30"/>
          <w:szCs w:val="30"/>
        </w:rPr>
      </w:pPr>
      <w:bookmarkStart w:id="0" w:name="_GoBack"/>
      <w:bookmarkEnd w:id="0"/>
    </w:p>
    <w:p w:rsidR="00C73658" w:rsidRPr="00BD6A80" w:rsidRDefault="009767A4" w:rsidP="00C73658">
      <w:pPr>
        <w:jc w:val="center"/>
        <w:rPr>
          <w:noProof/>
          <w:sz w:val="30"/>
          <w:szCs w:val="30"/>
        </w:rPr>
      </w:pPr>
      <w:r>
        <w:rPr>
          <w:bCs/>
          <w:sz w:val="30"/>
          <w:szCs w:val="30"/>
        </w:rPr>
        <w:t>Первомайский</w:t>
      </w:r>
      <w:r w:rsidR="00B659B8">
        <w:rPr>
          <w:bCs/>
          <w:sz w:val="30"/>
          <w:szCs w:val="30"/>
        </w:rPr>
        <w:t xml:space="preserve"> район</w:t>
      </w:r>
      <w:r w:rsidR="00A25F80">
        <w:rPr>
          <w:bCs/>
          <w:sz w:val="30"/>
          <w:szCs w:val="30"/>
        </w:rPr>
        <w:br/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.С</w:t>
      </w:r>
      <w:proofErr w:type="gramEnd"/>
      <w:r>
        <w:rPr>
          <w:sz w:val="30"/>
          <w:szCs w:val="30"/>
        </w:rPr>
        <w:t>корины</w:t>
      </w:r>
      <w:proofErr w:type="spellEnd"/>
      <w:r>
        <w:rPr>
          <w:sz w:val="30"/>
          <w:szCs w:val="30"/>
        </w:rPr>
        <w:t>, 48</w:t>
      </w:r>
      <w:r w:rsidRPr="002D286E">
        <w:rPr>
          <w:sz w:val="30"/>
          <w:szCs w:val="30"/>
        </w:rPr>
        <w:t xml:space="preserve"> (база УП «</w:t>
      </w:r>
      <w:proofErr w:type="spellStart"/>
      <w:r w:rsidRPr="002D286E">
        <w:rPr>
          <w:sz w:val="30"/>
          <w:szCs w:val="30"/>
        </w:rPr>
        <w:t>Минсккоммунтеплосеть</w:t>
      </w:r>
      <w:proofErr w:type="spellEnd"/>
      <w:r w:rsidRPr="002D286E">
        <w:rPr>
          <w:sz w:val="30"/>
          <w:szCs w:val="30"/>
        </w:rPr>
        <w:t>»)</w:t>
      </w:r>
    </w:p>
    <w:p w:rsidR="00DF0BFA" w:rsidRDefault="009767A4" w:rsidP="00C73658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5B4CFABF" wp14:editId="333C654D">
            <wp:simplePos x="0" y="0"/>
            <wp:positionH relativeFrom="column">
              <wp:posOffset>133925</wp:posOffset>
            </wp:positionH>
            <wp:positionV relativeFrom="paragraph">
              <wp:posOffset>87798</wp:posOffset>
            </wp:positionV>
            <wp:extent cx="2570672" cy="1526875"/>
            <wp:effectExtent l="0" t="0" r="0" b="0"/>
            <wp:wrapNone/>
            <wp:docPr id="1" name="Рисунок 1" descr="C:\Users\user\Downloads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1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52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57AF5ACB" wp14:editId="7D3AFEC6">
            <wp:simplePos x="0" y="0"/>
            <wp:positionH relativeFrom="column">
              <wp:posOffset>3610370</wp:posOffset>
            </wp:positionH>
            <wp:positionV relativeFrom="paragraph">
              <wp:posOffset>87798</wp:posOffset>
            </wp:positionV>
            <wp:extent cx="2320506" cy="1566358"/>
            <wp:effectExtent l="0" t="0" r="0" b="0"/>
            <wp:wrapNone/>
            <wp:docPr id="2" name="Рисунок 2" descr="C:\Users\user\Downloads\IMG-585075a2c1ceda77df1b677916ddd7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585075a2c1ceda77df1b677916ddd7d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14" cy="15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BFA" w:rsidRDefault="005B3CE6" w:rsidP="00A1751B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</w:t>
      </w:r>
      <w:r w:rsidR="00DF0BFA" w:rsidRPr="00F64DB2">
        <w:rPr>
          <w:sz w:val="26"/>
          <w:szCs w:val="26"/>
        </w:rPr>
        <w:t xml:space="preserve">                                                                          </w:t>
      </w: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F75D61" w:rsidRDefault="00F267A3" w:rsidP="00F75D61">
      <w:pPr>
        <w:tabs>
          <w:tab w:val="left" w:pos="1669"/>
          <w:tab w:val="left" w:pos="6393"/>
        </w:tabs>
        <w:rPr>
          <w:bCs/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</w:r>
      <w:r w:rsidR="009767A4">
        <w:rPr>
          <w:sz w:val="30"/>
          <w:szCs w:val="30"/>
        </w:rPr>
        <w:t xml:space="preserve">            </w:t>
      </w:r>
      <w:r w:rsidRPr="0023679D">
        <w:rPr>
          <w:sz w:val="30"/>
          <w:szCs w:val="30"/>
        </w:rPr>
        <w:t>посл</w:t>
      </w:r>
      <w:r w:rsidR="00F75D61">
        <w:rPr>
          <w:sz w:val="30"/>
          <w:szCs w:val="30"/>
        </w:rPr>
        <w:t>е</w:t>
      </w:r>
    </w:p>
    <w:p w:rsidR="00F75D61" w:rsidRDefault="00F75D61" w:rsidP="00F75D61">
      <w:pPr>
        <w:jc w:val="center"/>
        <w:rPr>
          <w:bCs/>
          <w:sz w:val="30"/>
          <w:szCs w:val="30"/>
        </w:rPr>
      </w:pPr>
    </w:p>
    <w:p w:rsidR="00F75D61" w:rsidRDefault="009767A4" w:rsidP="00F75D61">
      <w:pPr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>Заводской</w:t>
      </w:r>
      <w:r w:rsidR="00740CCB">
        <w:rPr>
          <w:bCs/>
          <w:sz w:val="30"/>
          <w:szCs w:val="30"/>
        </w:rPr>
        <w:t xml:space="preserve"> район</w:t>
      </w:r>
    </w:p>
    <w:p w:rsidR="001761FB" w:rsidRDefault="009767A4" w:rsidP="00F75D61">
      <w:pPr>
        <w:jc w:val="center"/>
        <w:rPr>
          <w:noProof/>
        </w:rPr>
      </w:pPr>
      <w:r w:rsidRPr="00C44F22">
        <w:rPr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 wp14:anchorId="16B1B31F" wp14:editId="3A316270">
            <wp:simplePos x="0" y="0"/>
            <wp:positionH relativeFrom="column">
              <wp:posOffset>172942</wp:posOffset>
            </wp:positionH>
            <wp:positionV relativeFrom="paragraph">
              <wp:posOffset>350149</wp:posOffset>
            </wp:positionV>
            <wp:extent cx="2350500" cy="2329132"/>
            <wp:effectExtent l="0" t="0" r="0" b="0"/>
            <wp:wrapNone/>
            <wp:docPr id="7" name="Рисунок 7" descr="C:\Users\User\Desktop\Новая папка (2)\IMG-4c4c78274c656064418469b8349609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-4c4c78274c656064418469b8349609d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02" cy="23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7A4">
        <w:rPr>
          <w:sz w:val="30"/>
          <w:szCs w:val="30"/>
        </w:rPr>
        <w:t xml:space="preserve"> </w:t>
      </w:r>
      <w:r w:rsidRPr="00C44F22">
        <w:rPr>
          <w:sz w:val="30"/>
          <w:szCs w:val="30"/>
        </w:rPr>
        <w:t xml:space="preserve">Берег </w:t>
      </w:r>
      <w:proofErr w:type="spellStart"/>
      <w:r w:rsidRPr="00C44F22">
        <w:rPr>
          <w:sz w:val="30"/>
          <w:szCs w:val="30"/>
        </w:rPr>
        <w:t>водоохранки</w:t>
      </w:r>
      <w:proofErr w:type="spellEnd"/>
      <w:r w:rsidRPr="00C44F22">
        <w:rPr>
          <w:sz w:val="30"/>
          <w:szCs w:val="30"/>
        </w:rPr>
        <w:t xml:space="preserve"> </w:t>
      </w:r>
      <w:proofErr w:type="spellStart"/>
      <w:r w:rsidRPr="00C44F22">
        <w:rPr>
          <w:sz w:val="30"/>
          <w:szCs w:val="30"/>
        </w:rPr>
        <w:t>ул</w:t>
      </w:r>
      <w:proofErr w:type="gramStart"/>
      <w:r w:rsidRPr="00C44F22">
        <w:rPr>
          <w:sz w:val="30"/>
          <w:szCs w:val="30"/>
        </w:rPr>
        <w:t>.К</w:t>
      </w:r>
      <w:proofErr w:type="gramEnd"/>
      <w:r w:rsidRPr="00C44F22">
        <w:rPr>
          <w:sz w:val="30"/>
          <w:szCs w:val="30"/>
        </w:rPr>
        <w:t>орзюки</w:t>
      </w:r>
      <w:proofErr w:type="spellEnd"/>
      <w:r w:rsidRPr="00C44F22">
        <w:rPr>
          <w:sz w:val="30"/>
          <w:szCs w:val="30"/>
        </w:rPr>
        <w:t xml:space="preserve">, </w:t>
      </w:r>
      <w:proofErr w:type="spellStart"/>
      <w:r w:rsidRPr="00C44F22">
        <w:rPr>
          <w:sz w:val="30"/>
          <w:szCs w:val="30"/>
        </w:rPr>
        <w:t>ул.Чижевских</w:t>
      </w:r>
      <w:proofErr w:type="spellEnd"/>
      <w:r w:rsidRPr="00C44F22">
        <w:rPr>
          <w:sz w:val="30"/>
          <w:szCs w:val="30"/>
        </w:rPr>
        <w:t xml:space="preserve">, </w:t>
      </w:r>
      <w:proofErr w:type="spellStart"/>
      <w:r w:rsidRPr="00C44F22">
        <w:rPr>
          <w:sz w:val="30"/>
          <w:szCs w:val="30"/>
        </w:rPr>
        <w:t>ул.Голодеда</w:t>
      </w:r>
      <w:proofErr w:type="spellEnd"/>
      <w:r w:rsidR="00A1751B">
        <w:rPr>
          <w:noProof/>
          <w:sz w:val="30"/>
          <w:szCs w:val="30"/>
        </w:rPr>
        <w:t xml:space="preserve"> </w:t>
      </w:r>
      <w:r w:rsidR="00DC58E3" w:rsidRPr="00DC58E3">
        <w:rPr>
          <w:noProof/>
          <w:sz w:val="30"/>
          <w:szCs w:val="30"/>
        </w:rPr>
        <w:t xml:space="preserve"> </w:t>
      </w:r>
      <w:r w:rsidR="00DC58E3">
        <w:rPr>
          <w:noProof/>
          <w:sz w:val="30"/>
          <w:szCs w:val="30"/>
        </w:rPr>
        <w:t xml:space="preserve">  </w:t>
      </w:r>
      <w:r w:rsidR="00A1751B">
        <w:rPr>
          <w:noProof/>
          <w:sz w:val="30"/>
          <w:szCs w:val="30"/>
        </w:rPr>
        <w:t xml:space="preserve">        </w:t>
      </w:r>
      <w:r w:rsidR="00DC58E3">
        <w:rPr>
          <w:noProof/>
          <w:sz w:val="30"/>
          <w:szCs w:val="30"/>
        </w:rPr>
        <w:t xml:space="preserve">    </w:t>
      </w:r>
      <w:r w:rsidR="003B7939">
        <w:rPr>
          <w:noProof/>
          <w:sz w:val="30"/>
          <w:szCs w:val="30"/>
        </w:rPr>
        <w:t xml:space="preserve">    </w:t>
      </w:r>
      <w:r w:rsidR="00A1751B">
        <w:rPr>
          <w:noProof/>
          <w:sz w:val="30"/>
          <w:szCs w:val="30"/>
        </w:rPr>
        <w:t xml:space="preserve">   </w:t>
      </w:r>
    </w:p>
    <w:p w:rsidR="009767A4" w:rsidRDefault="009767A4" w:rsidP="00F75D61">
      <w:pPr>
        <w:jc w:val="center"/>
        <w:rPr>
          <w:noProof/>
        </w:rPr>
      </w:pPr>
      <w:r w:rsidRPr="00C44F22">
        <w:rPr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425B996F" wp14:editId="4F1A09F8">
            <wp:simplePos x="0" y="0"/>
            <wp:positionH relativeFrom="column">
              <wp:posOffset>3696299</wp:posOffset>
            </wp:positionH>
            <wp:positionV relativeFrom="paragraph">
              <wp:posOffset>130810</wp:posOffset>
            </wp:positionV>
            <wp:extent cx="2138504" cy="2274559"/>
            <wp:effectExtent l="0" t="0" r="0" b="0"/>
            <wp:wrapNone/>
            <wp:docPr id="9" name="Рисунок 9" descr="C:\Users\User\Desktop\Новая папка (2)\IMG-6ed15bf100a364e24bda98833b1556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-6ed15bf100a364e24bda98833b15568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04" cy="227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Pr="00903FF7" w:rsidRDefault="009767A4" w:rsidP="00F75D61">
      <w:pPr>
        <w:jc w:val="center"/>
        <w:rPr>
          <w:sz w:val="28"/>
        </w:rPr>
      </w:pPr>
    </w:p>
    <w:p w:rsidR="001761FB" w:rsidRPr="0023679D" w:rsidRDefault="00F267A3" w:rsidP="00F267A3">
      <w:pPr>
        <w:tabs>
          <w:tab w:val="left" w:pos="1625"/>
          <w:tab w:val="center" w:pos="5103"/>
        </w:tabs>
        <w:rPr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</w:r>
      <w:r w:rsidR="001761FB" w:rsidRPr="0023679D">
        <w:rPr>
          <w:sz w:val="30"/>
          <w:szCs w:val="30"/>
        </w:rPr>
        <w:t xml:space="preserve">                                             </w:t>
      </w:r>
      <w:r w:rsidRPr="0023679D">
        <w:rPr>
          <w:sz w:val="30"/>
          <w:szCs w:val="30"/>
        </w:rPr>
        <w:t xml:space="preserve">   </w:t>
      </w:r>
      <w:r w:rsidR="003B7939">
        <w:rPr>
          <w:sz w:val="30"/>
          <w:szCs w:val="30"/>
        </w:rPr>
        <w:t xml:space="preserve">                       </w:t>
      </w:r>
      <w:r w:rsidRPr="0023679D">
        <w:rPr>
          <w:sz w:val="30"/>
          <w:szCs w:val="30"/>
        </w:rPr>
        <w:t xml:space="preserve">  после</w:t>
      </w:r>
    </w:p>
    <w:p w:rsidR="003B7939" w:rsidRDefault="003B7939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3B7939" w:rsidRDefault="003B7939" w:rsidP="00C73658">
      <w:pPr>
        <w:jc w:val="center"/>
        <w:rPr>
          <w:sz w:val="26"/>
          <w:szCs w:val="26"/>
        </w:rPr>
      </w:pPr>
    </w:p>
    <w:p w:rsidR="003B7939" w:rsidRDefault="003B7939" w:rsidP="00C73658">
      <w:pPr>
        <w:jc w:val="center"/>
        <w:rPr>
          <w:sz w:val="26"/>
          <w:szCs w:val="26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A30361" w:rsidRDefault="00A30361" w:rsidP="00566EED">
      <w:pPr>
        <w:jc w:val="center"/>
        <w:rPr>
          <w:sz w:val="30"/>
          <w:szCs w:val="30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3B7939" w:rsidRDefault="00E965BB" w:rsidP="00566EED">
      <w:pPr>
        <w:jc w:val="center"/>
        <w:rPr>
          <w:sz w:val="30"/>
          <w:szCs w:val="30"/>
        </w:rPr>
      </w:pPr>
      <w:r>
        <w:rPr>
          <w:sz w:val="30"/>
          <w:szCs w:val="30"/>
        </w:rPr>
        <w:t>З</w:t>
      </w:r>
      <w:r w:rsidR="00740CCB">
        <w:rPr>
          <w:sz w:val="30"/>
          <w:szCs w:val="30"/>
        </w:rPr>
        <w:t>аводской</w:t>
      </w:r>
      <w:r w:rsidR="003B7939">
        <w:rPr>
          <w:sz w:val="30"/>
          <w:szCs w:val="30"/>
        </w:rPr>
        <w:t xml:space="preserve"> </w:t>
      </w:r>
      <w:r w:rsidR="000B291D" w:rsidRPr="004B15A5">
        <w:rPr>
          <w:sz w:val="30"/>
          <w:szCs w:val="30"/>
        </w:rPr>
        <w:t>район</w:t>
      </w: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Озелененная территория прилегающая к пойме реки Свислочь по 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.С</w:t>
      </w:r>
      <w:proofErr w:type="gramEnd"/>
      <w:r>
        <w:rPr>
          <w:sz w:val="30"/>
          <w:szCs w:val="30"/>
        </w:rPr>
        <w:t>вислочская</w:t>
      </w:r>
      <w:proofErr w:type="spellEnd"/>
    </w:p>
    <w:p w:rsidR="009767A4" w:rsidRDefault="00A30361" w:rsidP="00566EED">
      <w:pPr>
        <w:jc w:val="center"/>
        <w:rPr>
          <w:color w:val="00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7936" behindDoc="0" locked="0" layoutInCell="1" allowOverlap="1" wp14:anchorId="3880589C" wp14:editId="2ED41E48">
            <wp:simplePos x="0" y="0"/>
            <wp:positionH relativeFrom="column">
              <wp:posOffset>3869163</wp:posOffset>
            </wp:positionH>
            <wp:positionV relativeFrom="paragraph">
              <wp:posOffset>40891</wp:posOffset>
            </wp:positionV>
            <wp:extent cx="2488112" cy="1926795"/>
            <wp:effectExtent l="0" t="0" r="0" b="0"/>
            <wp:wrapNone/>
            <wp:docPr id="12" name="Рисунок 12" descr="C:\Users\User\Desktop\Новая папка (2)\IMG-50eb451aae197e3b5b3508405611cd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-50eb451aae197e3b5b3508405611cd6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12" cy="193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 wp14:anchorId="4B008248" wp14:editId="6D92EC4E">
            <wp:simplePos x="0" y="0"/>
            <wp:positionH relativeFrom="column">
              <wp:posOffset>-4445</wp:posOffset>
            </wp:positionH>
            <wp:positionV relativeFrom="paragraph">
              <wp:posOffset>48895</wp:posOffset>
            </wp:positionV>
            <wp:extent cx="2662555" cy="1992630"/>
            <wp:effectExtent l="0" t="0" r="0" b="0"/>
            <wp:wrapNone/>
            <wp:docPr id="10" name="Рисунок 10" descr="C:\Users\User\Desktop\Новая папка (2)\IMG-3ab80283334b03cb461f4861c8f66c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-3ab80283334b03cb461f4861c8f66cf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1761FB" w:rsidRDefault="00A30361" w:rsidP="00A30361">
      <w:pPr>
        <w:tabs>
          <w:tab w:val="left" w:pos="6792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    </w:t>
      </w:r>
      <w:r w:rsidR="0023679D" w:rsidRPr="0023679D">
        <w:rPr>
          <w:sz w:val="30"/>
          <w:szCs w:val="30"/>
        </w:rPr>
        <w:t xml:space="preserve">до             </w:t>
      </w:r>
      <w:r w:rsidR="00C73658">
        <w:rPr>
          <w:sz w:val="30"/>
          <w:szCs w:val="30"/>
        </w:rPr>
        <w:t xml:space="preserve">                             </w:t>
      </w:r>
      <w:r w:rsidR="00566EED">
        <w:rPr>
          <w:sz w:val="30"/>
          <w:szCs w:val="30"/>
        </w:rPr>
        <w:t xml:space="preserve">              </w:t>
      </w:r>
      <w:r w:rsidR="003B7939">
        <w:rPr>
          <w:sz w:val="30"/>
          <w:szCs w:val="30"/>
        </w:rPr>
        <w:t xml:space="preserve"> </w:t>
      </w:r>
      <w:r w:rsidR="0023679D" w:rsidRPr="0023679D">
        <w:rPr>
          <w:sz w:val="30"/>
          <w:szCs w:val="30"/>
        </w:rPr>
        <w:t>после</w:t>
      </w:r>
    </w:p>
    <w:p w:rsidR="003B7939" w:rsidRDefault="00A13E7F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740CCB">
        <w:rPr>
          <w:sz w:val="30"/>
          <w:szCs w:val="30"/>
        </w:rPr>
        <w:t xml:space="preserve"> </w:t>
      </w:r>
      <w:r w:rsidR="001761FB" w:rsidRPr="0023679D">
        <w:rPr>
          <w:sz w:val="30"/>
          <w:szCs w:val="30"/>
        </w:rPr>
        <w:t>район</w:t>
      </w:r>
      <w:r w:rsidR="000D2115" w:rsidRPr="0023679D">
        <w:rPr>
          <w:sz w:val="30"/>
          <w:szCs w:val="30"/>
        </w:rPr>
        <w:t xml:space="preserve"> </w:t>
      </w:r>
    </w:p>
    <w:p w:rsidR="001761FB" w:rsidRDefault="00A13E7F" w:rsidP="00740CCB">
      <w:pPr>
        <w:jc w:val="center"/>
        <w:rPr>
          <w:color w:val="000000"/>
          <w:sz w:val="30"/>
          <w:szCs w:val="30"/>
        </w:rPr>
      </w:pPr>
      <w:r>
        <w:rPr>
          <w:sz w:val="30"/>
          <w:szCs w:val="30"/>
        </w:rPr>
        <w:t>ул. Шорная, 18</w:t>
      </w:r>
      <w:r w:rsidRPr="00A13E7F">
        <w:rPr>
          <w:sz w:val="30"/>
          <w:szCs w:val="30"/>
        </w:rPr>
        <w:t xml:space="preserve"> </w:t>
      </w: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 wp14:anchorId="160B57EE" wp14:editId="4C38FE55">
            <wp:simplePos x="0" y="0"/>
            <wp:positionH relativeFrom="column">
              <wp:posOffset>461645</wp:posOffset>
            </wp:positionH>
            <wp:positionV relativeFrom="paragraph">
              <wp:posOffset>60960</wp:posOffset>
            </wp:positionV>
            <wp:extent cx="2337435" cy="2529840"/>
            <wp:effectExtent l="0" t="0" r="0" b="0"/>
            <wp:wrapSquare wrapText="bothSides"/>
            <wp:docPr id="3" name="Рисунок 2" descr="C:\Users\user\Downloads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4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 wp14:anchorId="37AE64FD" wp14:editId="38650205">
            <wp:simplePos x="0" y="0"/>
            <wp:positionH relativeFrom="column">
              <wp:posOffset>3488690</wp:posOffset>
            </wp:positionH>
            <wp:positionV relativeFrom="paragraph">
              <wp:posOffset>60960</wp:posOffset>
            </wp:positionV>
            <wp:extent cx="2691765" cy="2458085"/>
            <wp:effectExtent l="0" t="0" r="0" b="0"/>
            <wp:wrapSquare wrapText="bothSides"/>
            <wp:docPr id="16" name="Рисунок 1" descr="C:\Users\user\Downloads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5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114407" w:rsidRDefault="003B7939" w:rsidP="00643FB1">
      <w:pPr>
        <w:jc w:val="both"/>
        <w:rPr>
          <w:noProof/>
          <w:sz w:val="28"/>
        </w:rPr>
      </w:pPr>
      <w:r>
        <w:rPr>
          <w:noProof/>
          <w:sz w:val="28"/>
        </w:rPr>
        <w:t xml:space="preserve">                      </w:t>
      </w:r>
    </w:p>
    <w:p w:rsidR="00FF0274" w:rsidRDefault="00C73658" w:rsidP="00FF0274">
      <w:pPr>
        <w:jc w:val="center"/>
        <w:rPr>
          <w:sz w:val="30"/>
          <w:szCs w:val="30"/>
        </w:rPr>
      </w:pPr>
      <w:r>
        <w:rPr>
          <w:sz w:val="30"/>
          <w:szCs w:val="30"/>
        </w:rPr>
        <w:t>д</w:t>
      </w:r>
      <w:r w:rsidR="0023679D" w:rsidRPr="0023679D">
        <w:rPr>
          <w:sz w:val="30"/>
          <w:szCs w:val="30"/>
        </w:rPr>
        <w:t>о                                                        после</w:t>
      </w:r>
    </w:p>
    <w:p w:rsidR="00A25F80" w:rsidRDefault="00A13E7F" w:rsidP="000C35E3">
      <w:pPr>
        <w:jc w:val="center"/>
        <w:rPr>
          <w:sz w:val="30"/>
          <w:szCs w:val="30"/>
        </w:rPr>
      </w:pPr>
      <w:r>
        <w:rPr>
          <w:sz w:val="30"/>
          <w:szCs w:val="30"/>
        </w:rPr>
        <w:t>Октябрьский</w:t>
      </w:r>
      <w:r w:rsidR="00A25F80">
        <w:rPr>
          <w:sz w:val="30"/>
          <w:szCs w:val="30"/>
        </w:rPr>
        <w:t xml:space="preserve"> </w:t>
      </w:r>
      <w:r w:rsidR="00114407">
        <w:rPr>
          <w:sz w:val="30"/>
          <w:szCs w:val="30"/>
        </w:rPr>
        <w:t xml:space="preserve">район </w:t>
      </w:r>
    </w:p>
    <w:p w:rsidR="001761FB" w:rsidRDefault="00A13E7F" w:rsidP="000C35E3">
      <w:pPr>
        <w:jc w:val="center"/>
        <w:rPr>
          <w:sz w:val="30"/>
          <w:szCs w:val="30"/>
        </w:rPr>
      </w:pPr>
      <w:r w:rsidRPr="00CE6A6D">
        <w:rPr>
          <w:sz w:val="30"/>
          <w:szCs w:val="30"/>
        </w:rPr>
        <w:t>ул.</w:t>
      </w:r>
      <w:r w:rsidRPr="00AE6F9E">
        <w:rPr>
          <w:sz w:val="30"/>
          <w:szCs w:val="30"/>
        </w:rPr>
        <w:t xml:space="preserve"> </w:t>
      </w:r>
      <w:proofErr w:type="spellStart"/>
      <w:r w:rsidRPr="00AE6F9E">
        <w:rPr>
          <w:sz w:val="30"/>
          <w:szCs w:val="30"/>
        </w:rPr>
        <w:t>Асаналиева</w:t>
      </w:r>
      <w:proofErr w:type="spellEnd"/>
      <w:r w:rsidRPr="00AE6F9E">
        <w:rPr>
          <w:sz w:val="30"/>
          <w:szCs w:val="30"/>
        </w:rPr>
        <w:t>, 2</w:t>
      </w:r>
    </w:p>
    <w:p w:rsidR="005B3CE6" w:rsidRPr="0023679D" w:rsidRDefault="00A13E7F" w:rsidP="000D2115">
      <w:pPr>
        <w:rPr>
          <w:rFonts w:eastAsia="Calibri"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6128" behindDoc="0" locked="0" layoutInCell="1" allowOverlap="1" wp14:anchorId="0FB1EA0A" wp14:editId="376C3F60">
            <wp:simplePos x="0" y="0"/>
            <wp:positionH relativeFrom="column">
              <wp:posOffset>3584491</wp:posOffset>
            </wp:positionH>
            <wp:positionV relativeFrom="paragraph">
              <wp:posOffset>133985</wp:posOffset>
            </wp:positionV>
            <wp:extent cx="2553419" cy="2720160"/>
            <wp:effectExtent l="0" t="0" r="0" b="0"/>
            <wp:wrapNone/>
            <wp:docPr id="4" name="Рисунок 4" descr="D: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88" cy="27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94080" behindDoc="0" locked="0" layoutInCell="1" allowOverlap="1" wp14:anchorId="6F103E4E" wp14:editId="5D332F7E">
            <wp:simplePos x="0" y="0"/>
            <wp:positionH relativeFrom="column">
              <wp:posOffset>147320</wp:posOffset>
            </wp:positionH>
            <wp:positionV relativeFrom="paragraph">
              <wp:posOffset>132715</wp:posOffset>
            </wp:positionV>
            <wp:extent cx="2947670" cy="2656840"/>
            <wp:effectExtent l="0" t="0" r="0" b="0"/>
            <wp:wrapNone/>
            <wp:docPr id="17" name="Рисунок 17" descr="D: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C04" w:rsidRDefault="000D2115" w:rsidP="008E31E8">
      <w:pPr>
        <w:rPr>
          <w:b/>
          <w:sz w:val="28"/>
        </w:rPr>
      </w:pPr>
      <w:r>
        <w:rPr>
          <w:b/>
          <w:sz w:val="28"/>
        </w:rPr>
        <w:t xml:space="preserve"> </w:t>
      </w:r>
      <w:r w:rsidR="00EC10DD"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  </w:t>
      </w:r>
      <w:r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</w:t>
      </w:r>
      <w:r>
        <w:rPr>
          <w:b/>
          <w:sz w:val="28"/>
        </w:rPr>
        <w:t xml:space="preserve">   </w:t>
      </w: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23679D" w:rsidRDefault="000D2115" w:rsidP="008E31E8">
      <w:pPr>
        <w:rPr>
          <w:sz w:val="30"/>
          <w:szCs w:val="30"/>
        </w:rPr>
      </w:pPr>
      <w:r>
        <w:rPr>
          <w:b/>
          <w:sz w:val="28"/>
        </w:rPr>
        <w:br w:type="textWrapping" w:clear="all"/>
      </w:r>
      <w:r w:rsidR="0023679D" w:rsidRPr="0023679D">
        <w:rPr>
          <w:sz w:val="30"/>
          <w:szCs w:val="30"/>
        </w:rPr>
        <w:t xml:space="preserve">                           до                                                                  после</w:t>
      </w:r>
    </w:p>
    <w:p w:rsidR="00F75D61" w:rsidRDefault="00F75D61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A25F80" w:rsidRDefault="00A13E7F" w:rsidP="000C35E3">
      <w:pPr>
        <w:tabs>
          <w:tab w:val="left" w:pos="284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Первомайский </w:t>
      </w:r>
      <w:r w:rsidR="001761FB" w:rsidRPr="000C35E3">
        <w:rPr>
          <w:sz w:val="30"/>
          <w:szCs w:val="30"/>
        </w:rPr>
        <w:t>район</w:t>
      </w:r>
      <w:r w:rsidR="000D2115" w:rsidRPr="000C35E3">
        <w:rPr>
          <w:sz w:val="30"/>
          <w:szCs w:val="30"/>
        </w:rPr>
        <w:t xml:space="preserve"> </w:t>
      </w:r>
    </w:p>
    <w:p w:rsidR="001761FB" w:rsidRDefault="000D2115" w:rsidP="000C35E3">
      <w:pPr>
        <w:tabs>
          <w:tab w:val="left" w:pos="284"/>
        </w:tabs>
        <w:jc w:val="center"/>
        <w:rPr>
          <w:sz w:val="30"/>
          <w:szCs w:val="30"/>
        </w:rPr>
      </w:pPr>
      <w:r w:rsidRPr="000C35E3">
        <w:rPr>
          <w:sz w:val="30"/>
          <w:szCs w:val="30"/>
        </w:rPr>
        <w:t>(</w:t>
      </w:r>
      <w:r w:rsidR="00A13E7F">
        <w:rPr>
          <w:sz w:val="30"/>
          <w:szCs w:val="30"/>
        </w:rPr>
        <w:t xml:space="preserve">ул. </w:t>
      </w:r>
      <w:proofErr w:type="spellStart"/>
      <w:r w:rsidR="00A13E7F">
        <w:rPr>
          <w:sz w:val="30"/>
          <w:szCs w:val="30"/>
        </w:rPr>
        <w:t>Макаенка</w:t>
      </w:r>
      <w:proofErr w:type="spellEnd"/>
      <w:r w:rsidR="00A13E7F">
        <w:rPr>
          <w:sz w:val="30"/>
          <w:szCs w:val="30"/>
        </w:rPr>
        <w:t>, 12г</w:t>
      </w:r>
      <w:r w:rsidR="008D0504" w:rsidRPr="0023679D">
        <w:rPr>
          <w:sz w:val="30"/>
          <w:szCs w:val="30"/>
        </w:rPr>
        <w:t>)</w:t>
      </w:r>
    </w:p>
    <w:p w:rsidR="008A34F4" w:rsidRDefault="008A34F4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A25F80" w:rsidRPr="00B0452A" w:rsidRDefault="00F364A7" w:rsidP="00A13E7F">
      <w:pPr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lastRenderedPageBreak/>
        <w:t xml:space="preserve">  </w:t>
      </w:r>
      <w:r w:rsidR="00A13E7F">
        <w:rPr>
          <w:noProof/>
          <w:sz w:val="30"/>
          <w:szCs w:val="30"/>
        </w:rPr>
        <w:drawing>
          <wp:inline distT="0" distB="0" distL="0" distR="0" wp14:anchorId="5079B1D5" wp14:editId="67A81EF4">
            <wp:extent cx="2665562" cy="1975449"/>
            <wp:effectExtent l="0" t="0" r="0" b="0"/>
            <wp:docPr id="5" name="Рисунок 5" descr="C:\Users\user\Downloads\IMG-6c8961824ae62d5da5c28bfc5fabf3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6c8961824ae62d5da5c28bfc5fabf39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83" cy="19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C04">
        <w:rPr>
          <w:rFonts w:eastAsia="Calibri"/>
          <w:sz w:val="30"/>
          <w:szCs w:val="30"/>
          <w:lang w:eastAsia="en-US"/>
        </w:rPr>
        <w:t xml:space="preserve">         </w:t>
      </w:r>
      <w:r w:rsidR="008A34F4">
        <w:rPr>
          <w:rFonts w:eastAsia="Calibri"/>
          <w:sz w:val="30"/>
          <w:szCs w:val="30"/>
          <w:lang w:eastAsia="en-US"/>
        </w:rPr>
        <w:t xml:space="preserve">  </w:t>
      </w:r>
      <w:r w:rsidR="00A13E7F">
        <w:rPr>
          <w:noProof/>
          <w:sz w:val="30"/>
          <w:szCs w:val="30"/>
        </w:rPr>
        <w:drawing>
          <wp:inline distT="0" distB="0" distL="0" distR="0" wp14:anchorId="09D250F8" wp14:editId="6478F729">
            <wp:extent cx="2700068" cy="1437087"/>
            <wp:effectExtent l="0" t="0" r="0" b="0"/>
            <wp:docPr id="6" name="Рисунок 6" descr="C:\Users\user\Downloads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1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69" cy="14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Default="005B3CE6" w:rsidP="005B3CE6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</w:t>
      </w:r>
      <w:r w:rsidR="000C35E3">
        <w:rPr>
          <w:sz w:val="30"/>
          <w:szCs w:val="30"/>
        </w:rPr>
        <w:t xml:space="preserve">           </w:t>
      </w:r>
      <w:r>
        <w:rPr>
          <w:sz w:val="30"/>
          <w:szCs w:val="30"/>
        </w:rPr>
        <w:t xml:space="preserve">   </w:t>
      </w:r>
      <w:r w:rsidR="00071BE2" w:rsidRPr="00071BE2">
        <w:rPr>
          <w:sz w:val="30"/>
          <w:szCs w:val="30"/>
        </w:rPr>
        <w:t xml:space="preserve">до                                             </w:t>
      </w:r>
      <w:r w:rsidR="000C35E3">
        <w:rPr>
          <w:sz w:val="30"/>
          <w:szCs w:val="30"/>
        </w:rPr>
        <w:t xml:space="preserve">          </w:t>
      </w:r>
      <w:r w:rsidR="00071BE2" w:rsidRPr="00071BE2">
        <w:rPr>
          <w:sz w:val="30"/>
          <w:szCs w:val="30"/>
        </w:rPr>
        <w:t xml:space="preserve">   после</w:t>
      </w:r>
    </w:p>
    <w:p w:rsidR="00F75D61" w:rsidRDefault="00F75D61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E4060" w:rsidRDefault="00A13E7F" w:rsidP="000C35E3">
      <w:pPr>
        <w:tabs>
          <w:tab w:val="left" w:pos="2130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Ленинский </w:t>
      </w:r>
      <w:r w:rsidR="00B0452A" w:rsidRPr="00071BE2">
        <w:rPr>
          <w:sz w:val="30"/>
          <w:szCs w:val="30"/>
        </w:rPr>
        <w:t>район</w:t>
      </w:r>
      <w:r w:rsidR="00071BE2" w:rsidRPr="00071BE2">
        <w:rPr>
          <w:sz w:val="30"/>
          <w:szCs w:val="30"/>
        </w:rPr>
        <w:t xml:space="preserve"> </w:t>
      </w:r>
    </w:p>
    <w:p w:rsidR="00071BE2" w:rsidRDefault="00071BE2" w:rsidP="000C35E3">
      <w:pPr>
        <w:tabs>
          <w:tab w:val="left" w:pos="2130"/>
        </w:tabs>
        <w:jc w:val="center"/>
        <w:rPr>
          <w:sz w:val="30"/>
          <w:szCs w:val="30"/>
        </w:rPr>
      </w:pPr>
      <w:r w:rsidRPr="00071BE2">
        <w:rPr>
          <w:sz w:val="30"/>
          <w:szCs w:val="30"/>
        </w:rPr>
        <w:t>(</w:t>
      </w:r>
      <w:r w:rsidR="00A13E7F">
        <w:rPr>
          <w:color w:val="000000"/>
          <w:sz w:val="30"/>
          <w:szCs w:val="30"/>
        </w:rPr>
        <w:t xml:space="preserve">район </w:t>
      </w:r>
      <w:proofErr w:type="spellStart"/>
      <w:r w:rsidR="00A13E7F">
        <w:rPr>
          <w:color w:val="000000"/>
          <w:sz w:val="30"/>
          <w:szCs w:val="30"/>
        </w:rPr>
        <w:t>р</w:t>
      </w:r>
      <w:proofErr w:type="gramStart"/>
      <w:r w:rsidR="00A13E7F">
        <w:rPr>
          <w:color w:val="000000"/>
          <w:sz w:val="30"/>
          <w:szCs w:val="30"/>
        </w:rPr>
        <w:t>.С</w:t>
      </w:r>
      <w:proofErr w:type="gramEnd"/>
      <w:r w:rsidR="00A13E7F">
        <w:rPr>
          <w:color w:val="000000"/>
          <w:sz w:val="30"/>
          <w:szCs w:val="30"/>
        </w:rPr>
        <w:t>вислочь</w:t>
      </w:r>
      <w:proofErr w:type="spellEnd"/>
      <w:r w:rsidR="00A13E7F">
        <w:rPr>
          <w:color w:val="000000"/>
          <w:sz w:val="30"/>
          <w:szCs w:val="30"/>
        </w:rPr>
        <w:t xml:space="preserve"> </w:t>
      </w:r>
      <w:proofErr w:type="spellStart"/>
      <w:r w:rsidR="00A13E7F">
        <w:rPr>
          <w:color w:val="000000"/>
          <w:sz w:val="30"/>
          <w:szCs w:val="30"/>
        </w:rPr>
        <w:t>ул.Полевой-пер.Соколянского</w:t>
      </w:r>
      <w:proofErr w:type="spellEnd"/>
      <w:r w:rsidR="00114407">
        <w:rPr>
          <w:sz w:val="30"/>
          <w:szCs w:val="30"/>
        </w:rPr>
        <w:t>)</w:t>
      </w:r>
    </w:p>
    <w:p w:rsidR="005B3CE6" w:rsidRPr="00071BE2" w:rsidRDefault="005B3CE6" w:rsidP="00071BE2">
      <w:pPr>
        <w:tabs>
          <w:tab w:val="left" w:pos="2130"/>
        </w:tabs>
        <w:rPr>
          <w:noProof/>
          <w:sz w:val="30"/>
          <w:szCs w:val="30"/>
        </w:rPr>
      </w:pPr>
    </w:p>
    <w:p w:rsidR="00071BE2" w:rsidRDefault="008D0504" w:rsidP="00071BE2">
      <w:pPr>
        <w:tabs>
          <w:tab w:val="left" w:pos="2130"/>
        </w:tabs>
        <w:rPr>
          <w:sz w:val="26"/>
          <w:szCs w:val="26"/>
        </w:rPr>
      </w:pPr>
      <w:r w:rsidRPr="00643FB1">
        <w:rPr>
          <w:sz w:val="26"/>
          <w:szCs w:val="26"/>
        </w:rPr>
        <w:t xml:space="preserve">              </w:t>
      </w:r>
      <w:r w:rsidR="00071BE2">
        <w:rPr>
          <w:sz w:val="26"/>
          <w:szCs w:val="26"/>
        </w:rPr>
        <w:t xml:space="preserve">                 </w:t>
      </w:r>
      <w:r w:rsidRPr="00643FB1">
        <w:rPr>
          <w:sz w:val="26"/>
          <w:szCs w:val="26"/>
        </w:rPr>
        <w:t xml:space="preserve">   </w:t>
      </w: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A25F80" w:rsidRDefault="00A13E7F" w:rsidP="00071BE2">
      <w:pPr>
        <w:tabs>
          <w:tab w:val="left" w:pos="2130"/>
          <w:tab w:val="left" w:pos="7178"/>
        </w:tabs>
        <w:rPr>
          <w:sz w:val="30"/>
          <w:szCs w:val="30"/>
        </w:rPr>
      </w:pPr>
      <w:r>
        <w:rPr>
          <w:noProof/>
        </w:rPr>
        <w:drawing>
          <wp:inline distT="0" distB="0" distL="0" distR="0" wp14:anchorId="27026090" wp14:editId="213F3248">
            <wp:extent cx="2708694" cy="2033337"/>
            <wp:effectExtent l="0" t="0" r="0" b="0"/>
            <wp:docPr id="19" name="Рисунок 1" descr="C:\Users\user\AppData\Local\Microsoft\Windows\INetCache\Content.Word\Полевая 45 ненадлежащее состоя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Полевая 45 ненадлежащее состоян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27" cy="203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   </w:t>
      </w:r>
      <w:r>
        <w:rPr>
          <w:noProof/>
        </w:rPr>
        <w:drawing>
          <wp:inline distT="0" distB="0" distL="0" distR="0" wp14:anchorId="3054ECD0" wp14:editId="450DA1A2">
            <wp:extent cx="2700068" cy="2026860"/>
            <wp:effectExtent l="0" t="0" r="0" b="0"/>
            <wp:docPr id="26" name="Рисунок 26" descr="C:\Users\user\AppData\Local\Microsoft\Windows\INetCache\Content.Word\20161017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161017_110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74" cy="202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8D0504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               до</w:t>
      </w:r>
      <w:r w:rsidR="00071BE2" w:rsidRPr="00071BE2">
        <w:rPr>
          <w:sz w:val="30"/>
          <w:szCs w:val="30"/>
        </w:rPr>
        <w:tab/>
        <w:t>после</w:t>
      </w:r>
    </w:p>
    <w:p w:rsidR="005B3CE6" w:rsidRDefault="005B3CE6" w:rsidP="000C35E3">
      <w:pPr>
        <w:tabs>
          <w:tab w:val="left" w:pos="2130"/>
          <w:tab w:val="left" w:pos="7178"/>
        </w:tabs>
        <w:jc w:val="center"/>
        <w:rPr>
          <w:sz w:val="30"/>
          <w:szCs w:val="30"/>
        </w:rPr>
      </w:pPr>
    </w:p>
    <w:p w:rsidR="005B3CE6" w:rsidRDefault="005B3CE6" w:rsidP="00643FB1">
      <w:pPr>
        <w:jc w:val="center"/>
        <w:rPr>
          <w:sz w:val="30"/>
          <w:szCs w:val="30"/>
        </w:rPr>
      </w:pPr>
    </w:p>
    <w:p w:rsidR="00B302BC" w:rsidRPr="00071BE2" w:rsidRDefault="00B302BC" w:rsidP="005B3CE6">
      <w:pPr>
        <w:ind w:right="283"/>
        <w:jc w:val="both"/>
        <w:rPr>
          <w:sz w:val="30"/>
          <w:szCs w:val="30"/>
        </w:rPr>
      </w:pPr>
    </w:p>
    <w:sectPr w:rsidR="00B302BC" w:rsidRPr="00071BE2" w:rsidSect="00A30361">
      <w:pgSz w:w="11907" w:h="16840" w:code="9"/>
      <w:pgMar w:top="539" w:right="567" w:bottom="567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1EA" w:rsidRDefault="00BB61EA" w:rsidP="001761FB">
      <w:r>
        <w:separator/>
      </w:r>
    </w:p>
  </w:endnote>
  <w:endnote w:type="continuationSeparator" w:id="0">
    <w:p w:rsidR="00BB61EA" w:rsidRDefault="00BB61EA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1EA" w:rsidRDefault="00BB61EA" w:rsidP="001761FB">
      <w:r>
        <w:separator/>
      </w:r>
    </w:p>
  </w:footnote>
  <w:footnote w:type="continuationSeparator" w:id="0">
    <w:p w:rsidR="00BB61EA" w:rsidRDefault="00BB61EA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2D2D4676"/>
    <w:multiLevelType w:val="hybridMultilevel"/>
    <w:tmpl w:val="AC665E00"/>
    <w:lvl w:ilvl="0" w:tplc="0B38D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05494"/>
    <w:rsid w:val="00010C55"/>
    <w:rsid w:val="00016EB4"/>
    <w:rsid w:val="00020F85"/>
    <w:rsid w:val="00024C75"/>
    <w:rsid w:val="00025143"/>
    <w:rsid w:val="000461EB"/>
    <w:rsid w:val="000528D9"/>
    <w:rsid w:val="00052E40"/>
    <w:rsid w:val="000564D7"/>
    <w:rsid w:val="0006139F"/>
    <w:rsid w:val="00061D2B"/>
    <w:rsid w:val="00063F4D"/>
    <w:rsid w:val="00064F19"/>
    <w:rsid w:val="00065503"/>
    <w:rsid w:val="00071BE2"/>
    <w:rsid w:val="00073D28"/>
    <w:rsid w:val="00075846"/>
    <w:rsid w:val="000762B6"/>
    <w:rsid w:val="00084D10"/>
    <w:rsid w:val="000867E2"/>
    <w:rsid w:val="00091FE8"/>
    <w:rsid w:val="000956AA"/>
    <w:rsid w:val="0009759D"/>
    <w:rsid w:val="000A0627"/>
    <w:rsid w:val="000B291D"/>
    <w:rsid w:val="000B356A"/>
    <w:rsid w:val="000B5CA8"/>
    <w:rsid w:val="000C160E"/>
    <w:rsid w:val="000C202F"/>
    <w:rsid w:val="000C35E3"/>
    <w:rsid w:val="000C361C"/>
    <w:rsid w:val="000D1DE8"/>
    <w:rsid w:val="000D1EEF"/>
    <w:rsid w:val="000D2115"/>
    <w:rsid w:val="000E02E0"/>
    <w:rsid w:val="000E3ED7"/>
    <w:rsid w:val="000E7211"/>
    <w:rsid w:val="000E773A"/>
    <w:rsid w:val="000F5334"/>
    <w:rsid w:val="000F5B56"/>
    <w:rsid w:val="000F640E"/>
    <w:rsid w:val="00100325"/>
    <w:rsid w:val="0010326D"/>
    <w:rsid w:val="00110E53"/>
    <w:rsid w:val="00111559"/>
    <w:rsid w:val="00111959"/>
    <w:rsid w:val="00111AFD"/>
    <w:rsid w:val="001139B0"/>
    <w:rsid w:val="00114407"/>
    <w:rsid w:val="00115D8B"/>
    <w:rsid w:val="00116B0E"/>
    <w:rsid w:val="00116FF4"/>
    <w:rsid w:val="00117D42"/>
    <w:rsid w:val="00125BFB"/>
    <w:rsid w:val="00131685"/>
    <w:rsid w:val="001406F5"/>
    <w:rsid w:val="00142300"/>
    <w:rsid w:val="00144A6D"/>
    <w:rsid w:val="0014540B"/>
    <w:rsid w:val="001512B8"/>
    <w:rsid w:val="001512C3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BF3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09E2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3679D"/>
    <w:rsid w:val="002418E9"/>
    <w:rsid w:val="00244E5D"/>
    <w:rsid w:val="0025056D"/>
    <w:rsid w:val="0025326D"/>
    <w:rsid w:val="00254B08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B11D6"/>
    <w:rsid w:val="002B2093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1734C"/>
    <w:rsid w:val="0032074B"/>
    <w:rsid w:val="00320D44"/>
    <w:rsid w:val="00322396"/>
    <w:rsid w:val="00337928"/>
    <w:rsid w:val="00337DAB"/>
    <w:rsid w:val="00346F01"/>
    <w:rsid w:val="0034725A"/>
    <w:rsid w:val="00355C04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B7939"/>
    <w:rsid w:val="003C1EB1"/>
    <w:rsid w:val="003C523C"/>
    <w:rsid w:val="003D43A9"/>
    <w:rsid w:val="003D7DD0"/>
    <w:rsid w:val="003E6401"/>
    <w:rsid w:val="003E6C07"/>
    <w:rsid w:val="003F643F"/>
    <w:rsid w:val="003F7C0E"/>
    <w:rsid w:val="003F7FB7"/>
    <w:rsid w:val="00407AE1"/>
    <w:rsid w:val="00407EAA"/>
    <w:rsid w:val="0041288D"/>
    <w:rsid w:val="004175FF"/>
    <w:rsid w:val="00437D85"/>
    <w:rsid w:val="00443BEB"/>
    <w:rsid w:val="004513F9"/>
    <w:rsid w:val="004540FC"/>
    <w:rsid w:val="00456135"/>
    <w:rsid w:val="0045673F"/>
    <w:rsid w:val="00460E6A"/>
    <w:rsid w:val="00461880"/>
    <w:rsid w:val="004622BF"/>
    <w:rsid w:val="00463186"/>
    <w:rsid w:val="0047101B"/>
    <w:rsid w:val="004718D9"/>
    <w:rsid w:val="004733AB"/>
    <w:rsid w:val="00475967"/>
    <w:rsid w:val="0048075F"/>
    <w:rsid w:val="00483162"/>
    <w:rsid w:val="004844A9"/>
    <w:rsid w:val="00487C71"/>
    <w:rsid w:val="0049044A"/>
    <w:rsid w:val="00492E02"/>
    <w:rsid w:val="0049491B"/>
    <w:rsid w:val="00497CEA"/>
    <w:rsid w:val="004A0341"/>
    <w:rsid w:val="004A3B70"/>
    <w:rsid w:val="004A47A5"/>
    <w:rsid w:val="004A55BD"/>
    <w:rsid w:val="004A7020"/>
    <w:rsid w:val="004B15A5"/>
    <w:rsid w:val="004B356D"/>
    <w:rsid w:val="004C5F83"/>
    <w:rsid w:val="004D0454"/>
    <w:rsid w:val="004D2F61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527"/>
    <w:rsid w:val="00525FAB"/>
    <w:rsid w:val="005276B0"/>
    <w:rsid w:val="005278A2"/>
    <w:rsid w:val="005305F9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5F"/>
    <w:rsid w:val="00564AE6"/>
    <w:rsid w:val="00566EED"/>
    <w:rsid w:val="0057157F"/>
    <w:rsid w:val="00574499"/>
    <w:rsid w:val="0058283A"/>
    <w:rsid w:val="005866EF"/>
    <w:rsid w:val="00586F5E"/>
    <w:rsid w:val="00592FEC"/>
    <w:rsid w:val="005946FC"/>
    <w:rsid w:val="00594ADC"/>
    <w:rsid w:val="005972E3"/>
    <w:rsid w:val="005A23AD"/>
    <w:rsid w:val="005B133B"/>
    <w:rsid w:val="005B1FB6"/>
    <w:rsid w:val="005B3CE6"/>
    <w:rsid w:val="005B7E0F"/>
    <w:rsid w:val="005C1EA5"/>
    <w:rsid w:val="005C200C"/>
    <w:rsid w:val="005C52FA"/>
    <w:rsid w:val="005D0353"/>
    <w:rsid w:val="005D3BE2"/>
    <w:rsid w:val="005D5465"/>
    <w:rsid w:val="005D66BD"/>
    <w:rsid w:val="005E2BA4"/>
    <w:rsid w:val="005E3960"/>
    <w:rsid w:val="005E4BC4"/>
    <w:rsid w:val="005E518D"/>
    <w:rsid w:val="005E5CEB"/>
    <w:rsid w:val="005F4D5F"/>
    <w:rsid w:val="006007D9"/>
    <w:rsid w:val="00600C42"/>
    <w:rsid w:val="00603561"/>
    <w:rsid w:val="00612404"/>
    <w:rsid w:val="00622C82"/>
    <w:rsid w:val="00625D75"/>
    <w:rsid w:val="00627870"/>
    <w:rsid w:val="00630A52"/>
    <w:rsid w:val="0063621F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332E"/>
    <w:rsid w:val="006C3A8D"/>
    <w:rsid w:val="006C4031"/>
    <w:rsid w:val="006D0532"/>
    <w:rsid w:val="006D0555"/>
    <w:rsid w:val="006D2103"/>
    <w:rsid w:val="006D2B77"/>
    <w:rsid w:val="006E316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0CC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A0CFA"/>
    <w:rsid w:val="007B041C"/>
    <w:rsid w:val="007B3B5F"/>
    <w:rsid w:val="007B779B"/>
    <w:rsid w:val="007C1C0E"/>
    <w:rsid w:val="007D3DD4"/>
    <w:rsid w:val="007D680B"/>
    <w:rsid w:val="007E2184"/>
    <w:rsid w:val="007E60FC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06EC"/>
    <w:rsid w:val="008A34F4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6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767A4"/>
    <w:rsid w:val="0098675C"/>
    <w:rsid w:val="009904F6"/>
    <w:rsid w:val="009A2A5A"/>
    <w:rsid w:val="009A41B0"/>
    <w:rsid w:val="009A48C3"/>
    <w:rsid w:val="009B3F2A"/>
    <w:rsid w:val="009B523E"/>
    <w:rsid w:val="009B785D"/>
    <w:rsid w:val="009C1AF7"/>
    <w:rsid w:val="009D451F"/>
    <w:rsid w:val="009D50F6"/>
    <w:rsid w:val="009D6358"/>
    <w:rsid w:val="009E4060"/>
    <w:rsid w:val="009F3E4D"/>
    <w:rsid w:val="00A13E7F"/>
    <w:rsid w:val="00A16632"/>
    <w:rsid w:val="00A174A1"/>
    <w:rsid w:val="00A1751B"/>
    <w:rsid w:val="00A221F2"/>
    <w:rsid w:val="00A22343"/>
    <w:rsid w:val="00A25F80"/>
    <w:rsid w:val="00A30361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D7161"/>
    <w:rsid w:val="00AE39A2"/>
    <w:rsid w:val="00AF1D58"/>
    <w:rsid w:val="00B00BFC"/>
    <w:rsid w:val="00B01C29"/>
    <w:rsid w:val="00B01E88"/>
    <w:rsid w:val="00B0452A"/>
    <w:rsid w:val="00B0516D"/>
    <w:rsid w:val="00B21DAD"/>
    <w:rsid w:val="00B21DE8"/>
    <w:rsid w:val="00B25224"/>
    <w:rsid w:val="00B302BC"/>
    <w:rsid w:val="00B30878"/>
    <w:rsid w:val="00B322DF"/>
    <w:rsid w:val="00B43B29"/>
    <w:rsid w:val="00B46D3C"/>
    <w:rsid w:val="00B544F2"/>
    <w:rsid w:val="00B612E5"/>
    <w:rsid w:val="00B6423F"/>
    <w:rsid w:val="00B659B8"/>
    <w:rsid w:val="00B76F8B"/>
    <w:rsid w:val="00B77195"/>
    <w:rsid w:val="00B83935"/>
    <w:rsid w:val="00B903BB"/>
    <w:rsid w:val="00B90C8F"/>
    <w:rsid w:val="00B90EA6"/>
    <w:rsid w:val="00B9745F"/>
    <w:rsid w:val="00BA09A4"/>
    <w:rsid w:val="00BA2C01"/>
    <w:rsid w:val="00BA2D62"/>
    <w:rsid w:val="00BB13C6"/>
    <w:rsid w:val="00BB3CC3"/>
    <w:rsid w:val="00BB4286"/>
    <w:rsid w:val="00BB61EA"/>
    <w:rsid w:val="00BB6848"/>
    <w:rsid w:val="00BC2482"/>
    <w:rsid w:val="00BC4202"/>
    <w:rsid w:val="00BC6F42"/>
    <w:rsid w:val="00BC7AB8"/>
    <w:rsid w:val="00BD25BF"/>
    <w:rsid w:val="00BD6A80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747D"/>
    <w:rsid w:val="00C2007E"/>
    <w:rsid w:val="00C2349D"/>
    <w:rsid w:val="00C34D0D"/>
    <w:rsid w:val="00C34D23"/>
    <w:rsid w:val="00C46CAB"/>
    <w:rsid w:val="00C46F61"/>
    <w:rsid w:val="00C52340"/>
    <w:rsid w:val="00C629B7"/>
    <w:rsid w:val="00C63B15"/>
    <w:rsid w:val="00C6616D"/>
    <w:rsid w:val="00C73658"/>
    <w:rsid w:val="00C76E66"/>
    <w:rsid w:val="00C8233D"/>
    <w:rsid w:val="00C86FBE"/>
    <w:rsid w:val="00C941DC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2280B"/>
    <w:rsid w:val="00D3097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C58E3"/>
    <w:rsid w:val="00DD4BBD"/>
    <w:rsid w:val="00DD4F83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36CA8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5BB"/>
    <w:rsid w:val="00E96CDC"/>
    <w:rsid w:val="00EA048C"/>
    <w:rsid w:val="00EA1B5E"/>
    <w:rsid w:val="00EA5CE2"/>
    <w:rsid w:val="00EA68F0"/>
    <w:rsid w:val="00EA6F73"/>
    <w:rsid w:val="00EA7404"/>
    <w:rsid w:val="00EB429A"/>
    <w:rsid w:val="00EB754E"/>
    <w:rsid w:val="00EB775D"/>
    <w:rsid w:val="00EC10DD"/>
    <w:rsid w:val="00EC34D8"/>
    <w:rsid w:val="00EC6E1C"/>
    <w:rsid w:val="00ED4B00"/>
    <w:rsid w:val="00ED6B22"/>
    <w:rsid w:val="00EE30E4"/>
    <w:rsid w:val="00EE5E8A"/>
    <w:rsid w:val="00EF67EA"/>
    <w:rsid w:val="00EF7D4C"/>
    <w:rsid w:val="00F01087"/>
    <w:rsid w:val="00F079A1"/>
    <w:rsid w:val="00F07A73"/>
    <w:rsid w:val="00F267A3"/>
    <w:rsid w:val="00F30B22"/>
    <w:rsid w:val="00F364A7"/>
    <w:rsid w:val="00F371FE"/>
    <w:rsid w:val="00F407C9"/>
    <w:rsid w:val="00F42DD4"/>
    <w:rsid w:val="00F44A7A"/>
    <w:rsid w:val="00F44D68"/>
    <w:rsid w:val="00F51D56"/>
    <w:rsid w:val="00F54885"/>
    <w:rsid w:val="00F55156"/>
    <w:rsid w:val="00F64DB2"/>
    <w:rsid w:val="00F75D61"/>
    <w:rsid w:val="00F763B5"/>
    <w:rsid w:val="00F83FDB"/>
    <w:rsid w:val="00F84FB8"/>
    <w:rsid w:val="00F87BA2"/>
    <w:rsid w:val="00F937FC"/>
    <w:rsid w:val="00F947CF"/>
    <w:rsid w:val="00F95512"/>
    <w:rsid w:val="00F959B4"/>
    <w:rsid w:val="00F97877"/>
    <w:rsid w:val="00FA0BD9"/>
    <w:rsid w:val="00FA19FE"/>
    <w:rsid w:val="00FC4A5A"/>
    <w:rsid w:val="00FC7339"/>
    <w:rsid w:val="00FD65CD"/>
    <w:rsid w:val="00FE09F9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10">
    <w:name w:val="Знак1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0C361C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F7E2A1-6265-4686-BD7E-762FD9860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0</TotalTime>
  <Pages>3</Pages>
  <Words>59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1224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3</cp:revision>
  <cp:lastPrinted>2019-11-06T08:49:00Z</cp:lastPrinted>
  <dcterms:created xsi:type="dcterms:W3CDTF">2019-11-06T08:53:00Z</dcterms:created>
  <dcterms:modified xsi:type="dcterms:W3CDTF">2019-11-11T08:06:00Z</dcterms:modified>
</cp:coreProperties>
</file>