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288" w:rsidRDefault="00B15288">
      <w:bookmarkStart w:id="0" w:name="_GoBack"/>
      <w:bookmarkEnd w:id="0"/>
    </w:p>
    <w:p w:rsidR="00B15288" w:rsidRDefault="00992B12" w:rsidP="00B1528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Ленинский </w:t>
      </w:r>
      <w:r w:rsidR="00B15288">
        <w:rPr>
          <w:color w:val="000000"/>
          <w:sz w:val="30"/>
          <w:szCs w:val="30"/>
        </w:rPr>
        <w:t>район (</w:t>
      </w:r>
      <w:r>
        <w:rPr>
          <w:sz w:val="30"/>
          <w:szCs w:val="30"/>
        </w:rPr>
        <w:t>Игуменский тракт, 14</w:t>
      </w:r>
      <w:r w:rsidR="00B15288">
        <w:rPr>
          <w:color w:val="000000"/>
          <w:sz w:val="30"/>
          <w:szCs w:val="30"/>
        </w:rPr>
        <w:t>)</w:t>
      </w:r>
    </w:p>
    <w:p w:rsidR="00B15288" w:rsidRPr="00B15288" w:rsidRDefault="00B15288" w:rsidP="00B15288">
      <w:pPr>
        <w:jc w:val="center"/>
      </w:pPr>
    </w:p>
    <w:p w:rsidR="00B15288" w:rsidRDefault="00992B12" w:rsidP="00B15288">
      <w:r>
        <w:rPr>
          <w:noProof/>
          <w:sz w:val="30"/>
          <w:szCs w:val="30"/>
        </w:rPr>
        <w:drawing>
          <wp:inline distT="0" distB="0" distL="0" distR="0">
            <wp:extent cx="2026833" cy="2294627"/>
            <wp:effectExtent l="0" t="0" r="0" b="0"/>
            <wp:docPr id="3" name="Рисунок 3" descr="IMG-0350a6104389969041f3b87ff990a34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0350a6104389969041f3b87ff990a34a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88">
        <w:t xml:space="preserve"> </w:t>
      </w:r>
      <w:r w:rsidR="00B62F81">
        <w:t xml:space="preserve">                      </w:t>
      </w:r>
      <w:r>
        <w:t xml:space="preserve">          </w:t>
      </w:r>
      <w:r w:rsidR="00B62F81">
        <w:t xml:space="preserve">     </w:t>
      </w:r>
      <w:r w:rsidR="00B15288"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1945812" cy="2208362"/>
            <wp:effectExtent l="0" t="0" r="0" b="1905"/>
            <wp:docPr id="5" name="Рисунок 5" descr="IMG-46ec0a63e5d0acd66c4cd526cb48686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46ec0a63e5d0acd66c4cd526cb48686e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80" cy="220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E514D0" w:rsidRDefault="000A4C9A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Московский </w:t>
      </w:r>
      <w:r w:rsidR="00E514D0" w:rsidRPr="00B62F81">
        <w:rPr>
          <w:color w:val="000000"/>
          <w:sz w:val="30"/>
          <w:szCs w:val="30"/>
        </w:rPr>
        <w:t>район (</w:t>
      </w:r>
      <w:r>
        <w:rPr>
          <w:sz w:val="28"/>
          <w:szCs w:val="28"/>
        </w:rPr>
        <w:t>Озелененная территория</w:t>
      </w:r>
      <w:r w:rsidRPr="00CB3800">
        <w:rPr>
          <w:sz w:val="28"/>
          <w:szCs w:val="28"/>
        </w:rPr>
        <w:t xml:space="preserve"> вдоль ул. </w:t>
      </w:r>
      <w:proofErr w:type="spellStart"/>
      <w:r w:rsidRPr="00CB3800">
        <w:rPr>
          <w:sz w:val="28"/>
          <w:szCs w:val="28"/>
        </w:rPr>
        <w:t>Обуховская</w:t>
      </w:r>
      <w:proofErr w:type="spellEnd"/>
      <w:r w:rsidR="00E514D0" w:rsidRPr="00B62F81">
        <w:rPr>
          <w:color w:val="000000"/>
          <w:sz w:val="30"/>
          <w:szCs w:val="30"/>
        </w:rPr>
        <w:t>)</w:t>
      </w:r>
    </w:p>
    <w:p w:rsidR="000A4C9A" w:rsidRPr="00B62F81" w:rsidRDefault="000A4C9A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</w:p>
    <w:p w:rsidR="00E514D0" w:rsidRDefault="000A4C9A" w:rsidP="000A4C9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5213C45" wp14:editId="47120C7E">
            <wp:extent cx="2777739" cy="3168502"/>
            <wp:effectExtent l="19050" t="0" r="3561" b="0"/>
            <wp:docPr id="6" name="Рисунок 3" descr="D:\Толочко Анна\мониторнги\июнь 2020\зеленстрой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июнь 2020\зеленстрой\IMG_7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54" cy="316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D0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         </w:t>
      </w:r>
      <w:r>
        <w:rPr>
          <w:noProof/>
          <w:sz w:val="30"/>
          <w:szCs w:val="30"/>
        </w:rPr>
        <w:drawing>
          <wp:inline distT="0" distB="0" distL="0" distR="0" wp14:anchorId="3EBA733B" wp14:editId="11E367A4">
            <wp:extent cx="2698494" cy="3168503"/>
            <wp:effectExtent l="19050" t="0" r="6606" b="0"/>
            <wp:docPr id="8" name="Рисунок 4" descr="D:\Толочко Анна\мониторнги\июнь 2020\зеленстрой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июнь 2020\зеленстрой\IMG_7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9" b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5" cy="31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81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15288" w:rsidRPr="008D0504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E514D0">
        <w:rPr>
          <w:sz w:val="30"/>
          <w:szCs w:val="30"/>
        </w:rPr>
        <w:br w:type="textWrapping" w:clear="all"/>
      </w:r>
      <w:r w:rsidR="00B15288" w:rsidRPr="008D0504">
        <w:rPr>
          <w:sz w:val="26"/>
          <w:szCs w:val="26"/>
        </w:rPr>
        <w:t>ДО                                                                      ПОСЛЕ</w:t>
      </w:r>
    </w:p>
    <w:p w:rsidR="00B15288" w:rsidRPr="00B15288" w:rsidRDefault="00B62F81" w:rsidP="004E6F48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Московский </w:t>
      </w:r>
      <w:r w:rsidR="00B15288" w:rsidRPr="00B15288">
        <w:rPr>
          <w:bCs/>
          <w:sz w:val="30"/>
          <w:szCs w:val="30"/>
        </w:rPr>
        <w:t>район (</w:t>
      </w:r>
      <w:r w:rsidR="000A4C9A" w:rsidRPr="000A4C9A">
        <w:rPr>
          <w:sz w:val="30"/>
          <w:szCs w:val="30"/>
        </w:rPr>
        <w:t xml:space="preserve">Внутридомовая территория жилого дома № 7 по </w:t>
      </w:r>
      <w:r w:rsidR="000A4C9A">
        <w:rPr>
          <w:sz w:val="30"/>
          <w:szCs w:val="30"/>
        </w:rPr>
        <w:t xml:space="preserve">                     </w:t>
      </w:r>
      <w:r w:rsidR="000A4C9A" w:rsidRPr="000A4C9A">
        <w:rPr>
          <w:sz w:val="30"/>
          <w:szCs w:val="30"/>
        </w:rPr>
        <w:t>ул. Коржа</w:t>
      </w:r>
      <w:r w:rsidR="00B15288" w:rsidRPr="00B15288">
        <w:rPr>
          <w:bCs/>
          <w:sz w:val="30"/>
          <w:szCs w:val="30"/>
        </w:rPr>
        <w:t>)</w:t>
      </w:r>
    </w:p>
    <w:p w:rsidR="001761FB" w:rsidRPr="00DB1EA7" w:rsidRDefault="00DB1EA7" w:rsidP="001761FB">
      <w:pPr>
        <w:jc w:val="both"/>
        <w:rPr>
          <w:noProof/>
          <w:sz w:val="72"/>
          <w:szCs w:val="72"/>
        </w:rPr>
      </w:pPr>
      <w:r w:rsidRPr="00DB1EA7">
        <w:rPr>
          <w:noProof/>
        </w:rPr>
        <w:lastRenderedPageBreak/>
        <w:t xml:space="preserve"> </w:t>
      </w:r>
      <w:r w:rsidR="000A4C9A">
        <w:rPr>
          <w:noProof/>
          <w:sz w:val="30"/>
          <w:szCs w:val="30"/>
        </w:rPr>
        <w:drawing>
          <wp:inline distT="0" distB="0" distL="0" distR="0" wp14:anchorId="05A46AA8" wp14:editId="0F9C63C9">
            <wp:extent cx="2405174" cy="3207070"/>
            <wp:effectExtent l="19050" t="0" r="0" b="0"/>
            <wp:docPr id="13" name="Рисунок 3" descr="D:\Толочко Анна\Наведение порядка по пятницам\июль 2020\до после июль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Наведение порядка по пятницам\июль 2020\до после июль\IMG_7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57" cy="320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t xml:space="preserve">      </w:t>
      </w:r>
      <w:r w:rsidR="00F04DC1" w:rsidRPr="00DB1EA7">
        <w:rPr>
          <w:noProof/>
          <w:sz w:val="72"/>
          <w:szCs w:val="72"/>
        </w:rPr>
        <w:t xml:space="preserve">  </w:t>
      </w:r>
      <w:r w:rsidR="000A4C9A">
        <w:rPr>
          <w:noProof/>
          <w:sz w:val="30"/>
          <w:szCs w:val="30"/>
        </w:rPr>
        <w:drawing>
          <wp:inline distT="0" distB="0" distL="0" distR="0" wp14:anchorId="121C02C0" wp14:editId="57A23DF0">
            <wp:extent cx="2394540" cy="3188534"/>
            <wp:effectExtent l="19050" t="0" r="5760" b="0"/>
            <wp:docPr id="9" name="Рисунок 4" descr="D:\Толочко Анна\Наведение порядка по пятницам\июль 2020\до после июль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Наведение порядка по пятницам\июль 2020\до после июль\IMG_7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57" cy="319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1D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F64DB2" w:rsidRDefault="00961C3A" w:rsidP="000B291D">
      <w:pPr>
        <w:jc w:val="center"/>
        <w:rPr>
          <w:sz w:val="26"/>
          <w:szCs w:val="26"/>
        </w:rPr>
      </w:pPr>
    </w:p>
    <w:p w:rsidR="00752C27" w:rsidRDefault="000A4C9A" w:rsidP="00DB1EA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Заводской</w:t>
      </w:r>
      <w:r w:rsidR="00DB1EA7" w:rsidRPr="00DB1EA7">
        <w:rPr>
          <w:rFonts w:eastAsia="Calibri"/>
          <w:bCs/>
          <w:sz w:val="28"/>
          <w:szCs w:val="28"/>
        </w:rPr>
        <w:t xml:space="preserve"> район (</w:t>
      </w:r>
      <w:r w:rsidRPr="001C6AEB">
        <w:rPr>
          <w:sz w:val="30"/>
          <w:szCs w:val="30"/>
        </w:rPr>
        <w:t xml:space="preserve">неэксплуатируемая дорога на </w:t>
      </w:r>
      <w:proofErr w:type="spellStart"/>
      <w:r w:rsidRPr="001C6AEB">
        <w:rPr>
          <w:sz w:val="30"/>
          <w:szCs w:val="30"/>
        </w:rPr>
        <w:t>д</w:t>
      </w:r>
      <w:proofErr w:type="gramStart"/>
      <w:r w:rsidRPr="001C6AEB">
        <w:rPr>
          <w:sz w:val="30"/>
          <w:szCs w:val="30"/>
        </w:rPr>
        <w:t>.Н</w:t>
      </w:r>
      <w:proofErr w:type="gramEnd"/>
      <w:r w:rsidRPr="001C6AEB">
        <w:rPr>
          <w:sz w:val="30"/>
          <w:szCs w:val="30"/>
        </w:rPr>
        <w:t>овый</w:t>
      </w:r>
      <w:proofErr w:type="spellEnd"/>
      <w:r w:rsidRPr="001C6AEB">
        <w:rPr>
          <w:sz w:val="30"/>
          <w:szCs w:val="30"/>
        </w:rPr>
        <w:t xml:space="preserve"> двор</w:t>
      </w:r>
      <w:r w:rsidR="00DB1EA7" w:rsidRPr="00DB1EA7">
        <w:rPr>
          <w:rFonts w:eastAsia="Calibri"/>
          <w:bCs/>
          <w:sz w:val="28"/>
          <w:szCs w:val="28"/>
        </w:rPr>
        <w:t>)</w:t>
      </w:r>
    </w:p>
    <w:p w:rsidR="00752C27" w:rsidRDefault="000A4C9A" w:rsidP="00961C3A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57C0A0" wp14:editId="6F85723F">
            <wp:simplePos x="0" y="0"/>
            <wp:positionH relativeFrom="column">
              <wp:posOffset>3616325</wp:posOffset>
            </wp:positionH>
            <wp:positionV relativeFrom="paragraph">
              <wp:posOffset>147955</wp:posOffset>
            </wp:positionV>
            <wp:extent cx="2524125" cy="2524125"/>
            <wp:effectExtent l="0" t="0" r="9525" b="9525"/>
            <wp:wrapNone/>
            <wp:docPr id="18" name="Рисунок 18" descr="C:\Users\User\Desktop\фффф\IMG-9cd98f72882122807dfbe3a964042a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ффф\IMG-9cd98f72882122807dfbe3a964042af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80E5E" wp14:editId="4C7C175F">
            <wp:simplePos x="0" y="0"/>
            <wp:positionH relativeFrom="column">
              <wp:posOffset>52549</wp:posOffset>
            </wp:positionH>
            <wp:positionV relativeFrom="paragraph">
              <wp:posOffset>33871</wp:posOffset>
            </wp:positionV>
            <wp:extent cx="2743200" cy="2453640"/>
            <wp:effectExtent l="0" t="0" r="0" b="3810"/>
            <wp:wrapNone/>
            <wp:docPr id="14" name="Рисунок 14" descr="C:\Users\User\Desktop\фффф\Фото Гиряев\IMG-6d58bf2cd2349726bd7fc5379043c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ффф\Фото Гиряев\IMG-6d58bf2cd2349726bd7fc5379043c52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12F">
        <w:rPr>
          <w:sz w:val="26"/>
          <w:szCs w:val="26"/>
        </w:rPr>
        <w:t xml:space="preserve">        </w:t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6700" w:rsidRDefault="00961C3A" w:rsidP="002F6700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Фрунзенский</w:t>
      </w:r>
      <w:r w:rsidR="002F6700" w:rsidRPr="00B15288">
        <w:rPr>
          <w:bCs/>
          <w:sz w:val="30"/>
          <w:szCs w:val="30"/>
        </w:rPr>
        <w:t xml:space="preserve"> район (</w:t>
      </w:r>
      <w:r>
        <w:rPr>
          <w:sz w:val="30"/>
          <w:szCs w:val="30"/>
        </w:rPr>
        <w:t xml:space="preserve">территория, прилегающая к </w:t>
      </w:r>
      <w:proofErr w:type="spellStart"/>
      <w:r w:rsidRPr="00221B0F">
        <w:rPr>
          <w:sz w:val="30"/>
          <w:szCs w:val="30"/>
        </w:rPr>
        <w:t>Рафиев</w:t>
      </w:r>
      <w:r>
        <w:rPr>
          <w:sz w:val="30"/>
          <w:szCs w:val="30"/>
        </w:rPr>
        <w:t>с</w:t>
      </w:r>
      <w:r w:rsidRPr="00221B0F">
        <w:rPr>
          <w:sz w:val="30"/>
          <w:szCs w:val="30"/>
        </w:rPr>
        <w:t>к</w:t>
      </w:r>
      <w:r>
        <w:rPr>
          <w:sz w:val="30"/>
          <w:szCs w:val="30"/>
        </w:rPr>
        <w:t>ому</w:t>
      </w:r>
      <w:proofErr w:type="spellEnd"/>
      <w:r w:rsidRPr="00221B0F">
        <w:rPr>
          <w:sz w:val="30"/>
          <w:szCs w:val="30"/>
        </w:rPr>
        <w:t xml:space="preserve"> сад</w:t>
      </w:r>
      <w:r>
        <w:rPr>
          <w:sz w:val="30"/>
          <w:szCs w:val="30"/>
        </w:rPr>
        <w:t xml:space="preserve">у со стороны </w:t>
      </w:r>
      <w:proofErr w:type="spellStart"/>
      <w:r>
        <w:rPr>
          <w:sz w:val="30"/>
          <w:szCs w:val="30"/>
        </w:rPr>
        <w:t>ул.М.Лосика</w:t>
      </w:r>
      <w:proofErr w:type="spellEnd"/>
      <w:r w:rsidR="00F67C69">
        <w:rPr>
          <w:sz w:val="30"/>
          <w:szCs w:val="30"/>
        </w:rPr>
        <w:t>)</w:t>
      </w:r>
    </w:p>
    <w:p w:rsidR="00B62F81" w:rsidRDefault="00961C3A" w:rsidP="002F6700">
      <w:pPr>
        <w:jc w:val="center"/>
        <w:rPr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54476F37" wp14:editId="5382789B">
            <wp:simplePos x="0" y="0"/>
            <wp:positionH relativeFrom="column">
              <wp:posOffset>3440430</wp:posOffset>
            </wp:positionH>
            <wp:positionV relativeFrom="paragraph">
              <wp:posOffset>33655</wp:posOffset>
            </wp:positionV>
            <wp:extent cx="2578735" cy="1934845"/>
            <wp:effectExtent l="0" t="0" r="0" b="8255"/>
            <wp:wrapNone/>
            <wp:docPr id="19" name="Рисунок 19" descr="C:\Users\User\Desktop\Новая папка\Новая папка (3)\пос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овая папка (3)\после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C9A"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169F82B2" wp14:editId="00659666">
            <wp:simplePos x="0" y="0"/>
            <wp:positionH relativeFrom="column">
              <wp:posOffset>362585</wp:posOffset>
            </wp:positionH>
            <wp:positionV relativeFrom="paragraph">
              <wp:posOffset>35249</wp:posOffset>
            </wp:positionV>
            <wp:extent cx="2524125" cy="1876425"/>
            <wp:effectExtent l="0" t="0" r="9525" b="9525"/>
            <wp:wrapNone/>
            <wp:docPr id="17" name="Рисунок 17" descr="C:\Users\User\Desktop\Новая папка\Новая папка (3)\IMG_20200524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овая папка (3)\IMG_20200524_112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Default="000A4C9A" w:rsidP="002F6700">
      <w:pPr>
        <w:jc w:val="center"/>
        <w:rPr>
          <w:bCs/>
          <w:sz w:val="30"/>
          <w:szCs w:val="30"/>
        </w:rPr>
      </w:pPr>
    </w:p>
    <w:p w:rsidR="000A4C9A" w:rsidRPr="00B15288" w:rsidRDefault="000A4C9A" w:rsidP="002F6700">
      <w:pPr>
        <w:jc w:val="center"/>
        <w:rPr>
          <w:bCs/>
          <w:sz w:val="30"/>
          <w:szCs w:val="30"/>
        </w:rPr>
      </w:pPr>
    </w:p>
    <w:p w:rsidR="000D2115" w:rsidRPr="00FF0274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 xml:space="preserve">ДО                                      </w:t>
      </w:r>
      <w:r w:rsidR="002F6700">
        <w:rPr>
          <w:sz w:val="26"/>
          <w:szCs w:val="26"/>
        </w:rPr>
        <w:t xml:space="preserve">                             </w:t>
      </w:r>
      <w:r w:rsidR="00D80402">
        <w:rPr>
          <w:sz w:val="26"/>
          <w:szCs w:val="26"/>
        </w:rPr>
        <w:t xml:space="preserve">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F67C69" w:rsidRDefault="00961C3A" w:rsidP="00D80402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Московский </w:t>
      </w:r>
      <w:r w:rsidR="00F67C69">
        <w:rPr>
          <w:sz w:val="30"/>
          <w:szCs w:val="30"/>
        </w:rPr>
        <w:t>район (</w:t>
      </w:r>
      <w:r w:rsidRPr="00961C3A">
        <w:rPr>
          <w:iCs/>
          <w:spacing w:val="4"/>
          <w:sz w:val="30"/>
          <w:szCs w:val="30"/>
        </w:rPr>
        <w:t>возле р. Мышка (ул. Семашко, 1)</w:t>
      </w:r>
      <w:r w:rsidR="00F67C69" w:rsidRPr="00961C3A">
        <w:rPr>
          <w:sz w:val="30"/>
          <w:szCs w:val="30"/>
        </w:rPr>
        <w:t>)</w:t>
      </w:r>
    </w:p>
    <w:p w:rsidR="00F67C69" w:rsidRDefault="00F67C69" w:rsidP="00D80402">
      <w:pPr>
        <w:jc w:val="center"/>
        <w:rPr>
          <w:sz w:val="30"/>
          <w:szCs w:val="30"/>
        </w:rPr>
      </w:pPr>
    </w:p>
    <w:p w:rsidR="00D80402" w:rsidRPr="000D2115" w:rsidRDefault="00961C3A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</w:t>
      </w:r>
      <w:r>
        <w:rPr>
          <w:noProof/>
          <w:sz w:val="30"/>
          <w:szCs w:val="30"/>
        </w:rPr>
        <w:drawing>
          <wp:inline distT="0" distB="0" distL="0" distR="0" wp14:anchorId="7DC6D36A" wp14:editId="4FA97F38">
            <wp:extent cx="2277374" cy="2691442"/>
            <wp:effectExtent l="0" t="0" r="8890" b="0"/>
            <wp:docPr id="2" name="Рисунок 1" descr="D:\Толочко Анна\Наведение порядка по пятницам\июль 2020\до после июль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июль 2020\до после июль\IMG_7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15" cy="269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 wp14:anchorId="4F2D7A9F" wp14:editId="1EC5F689">
            <wp:extent cx="2260121" cy="2664940"/>
            <wp:effectExtent l="0" t="0" r="6985" b="2540"/>
            <wp:docPr id="4" name="Рисунок 2" descr="D:\Толочко Анна\Наведение порядка по пятницам\июль 2020\до после июль\IMG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Наведение порядка по пятницам\июль 2020\до после июль\IMG_7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90" cy="26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02" w:rsidRDefault="008D0504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961C3A" w:rsidRDefault="00961C3A" w:rsidP="00E514D0">
      <w:pPr>
        <w:jc w:val="center"/>
        <w:rPr>
          <w:sz w:val="28"/>
        </w:rPr>
      </w:pPr>
    </w:p>
    <w:p w:rsidR="00961C3A" w:rsidRDefault="00961C3A" w:rsidP="00E514D0">
      <w:pPr>
        <w:jc w:val="center"/>
        <w:rPr>
          <w:sz w:val="28"/>
        </w:rPr>
      </w:pPr>
    </w:p>
    <w:p w:rsidR="00961C3A" w:rsidRDefault="00961C3A" w:rsidP="00E514D0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Октябрьский район (</w:t>
      </w:r>
      <w:proofErr w:type="spellStart"/>
      <w:r w:rsidRPr="00D37E1C">
        <w:rPr>
          <w:color w:val="000000"/>
          <w:sz w:val="30"/>
          <w:szCs w:val="30"/>
        </w:rPr>
        <w:t>Ландера</w:t>
      </w:r>
      <w:proofErr w:type="spellEnd"/>
      <w:r w:rsidRPr="00D37E1C">
        <w:rPr>
          <w:color w:val="000000"/>
          <w:sz w:val="30"/>
          <w:szCs w:val="30"/>
        </w:rPr>
        <w:t>, 60/2</w:t>
      </w:r>
      <w:r>
        <w:rPr>
          <w:color w:val="000000"/>
          <w:sz w:val="30"/>
          <w:szCs w:val="30"/>
        </w:rPr>
        <w:t>)</w:t>
      </w:r>
    </w:p>
    <w:p w:rsidR="00961C3A" w:rsidRDefault="00961C3A" w:rsidP="00E514D0">
      <w:pPr>
        <w:jc w:val="center"/>
        <w:rPr>
          <w:sz w:val="28"/>
        </w:rPr>
      </w:pPr>
    </w:p>
    <w:p w:rsidR="00961C3A" w:rsidRDefault="00961C3A" w:rsidP="00961C3A">
      <w:pPr>
        <w:tabs>
          <w:tab w:val="left" w:pos="1956"/>
        </w:tabs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7D976A63" wp14:editId="34D95579">
            <wp:simplePos x="0" y="0"/>
            <wp:positionH relativeFrom="column">
              <wp:posOffset>3642672</wp:posOffset>
            </wp:positionH>
            <wp:positionV relativeFrom="paragraph">
              <wp:posOffset>-7812</wp:posOffset>
            </wp:positionV>
            <wp:extent cx="2324100" cy="3053080"/>
            <wp:effectExtent l="0" t="0" r="0" b="0"/>
            <wp:wrapNone/>
            <wp:docPr id="12" name="Рисунок 12" descr="D:\МОНИТОРИНГИ\2020\ЖЭУ\жэу3\image-02-07-20-11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НИТОРИНГИ\2020\ЖЭУ\жэу3\image-02-07-20-11-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7E563CB2" wp14:editId="4D6368AE">
            <wp:extent cx="2930524" cy="1828800"/>
            <wp:effectExtent l="0" t="0" r="3810" b="0"/>
            <wp:docPr id="22" name="Рисунок 22" descr="D:\МОНИТОРИНГИ\2020\ЖЭУ\жэу3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НИТОРИНГИ\2020\ЖЭУ\жэу3\д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78" cy="18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Pr="00961C3A" w:rsidRDefault="00961C3A" w:rsidP="00961C3A">
      <w:pPr>
        <w:rPr>
          <w:sz w:val="28"/>
        </w:rPr>
      </w:pPr>
    </w:p>
    <w:p w:rsidR="00961C3A" w:rsidRDefault="00961C3A" w:rsidP="00961C3A">
      <w:pPr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  <w:r>
        <w:rPr>
          <w:sz w:val="28"/>
        </w:rPr>
        <w:tab/>
      </w: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Default="00961C3A" w:rsidP="00961C3A">
      <w:pPr>
        <w:tabs>
          <w:tab w:val="left" w:pos="7608"/>
        </w:tabs>
        <w:rPr>
          <w:sz w:val="28"/>
        </w:rPr>
      </w:pPr>
    </w:p>
    <w:p w:rsidR="00961C3A" w:rsidRPr="00961C3A" w:rsidRDefault="00961C3A" w:rsidP="00961C3A">
      <w:pPr>
        <w:tabs>
          <w:tab w:val="left" w:pos="7608"/>
        </w:tabs>
        <w:rPr>
          <w:sz w:val="28"/>
        </w:rPr>
      </w:pPr>
    </w:p>
    <w:sectPr w:rsidR="00961C3A" w:rsidRPr="00961C3A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372" w:rsidRDefault="00F37372" w:rsidP="001761FB">
      <w:r>
        <w:separator/>
      </w:r>
    </w:p>
  </w:endnote>
  <w:endnote w:type="continuationSeparator" w:id="0">
    <w:p w:rsidR="00F37372" w:rsidRDefault="00F37372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372" w:rsidRDefault="00F37372" w:rsidP="001761FB">
      <w:r>
        <w:separator/>
      </w:r>
    </w:p>
  </w:footnote>
  <w:footnote w:type="continuationSeparator" w:id="0">
    <w:p w:rsidR="00F37372" w:rsidRDefault="00F37372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040E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37372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65B4C-FA30-4670-9A62-E43AA623C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191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1133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6</cp:revision>
  <cp:lastPrinted>2020-08-13T06:52:00Z</cp:lastPrinted>
  <dcterms:created xsi:type="dcterms:W3CDTF">2020-08-10T06:25:00Z</dcterms:created>
  <dcterms:modified xsi:type="dcterms:W3CDTF">2020-08-13T11:10:00Z</dcterms:modified>
</cp:coreProperties>
</file>