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E8" w:rsidRDefault="008E31E8" w:rsidP="008E31E8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 наведении порядка </w:t>
      </w:r>
    </w:p>
    <w:p w:rsidR="008E31E8" w:rsidRDefault="008E31E8" w:rsidP="006A7199">
      <w:pPr>
        <w:ind w:firstLine="709"/>
        <w:jc w:val="both"/>
        <w:rPr>
          <w:sz w:val="30"/>
          <w:szCs w:val="30"/>
        </w:rPr>
      </w:pPr>
    </w:p>
    <w:p w:rsidR="006F546E" w:rsidRPr="008957C1" w:rsidRDefault="006F546E" w:rsidP="006F546E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 xml:space="preserve">В текущем году сформирован республиканский план мероприятий по наведению порядка на земле в 2022 году, который утвержден Заместителем Премьер-министра Республики Беларусь </w:t>
      </w:r>
      <w:proofErr w:type="spellStart"/>
      <w:r w:rsidRPr="008957C1">
        <w:rPr>
          <w:sz w:val="30"/>
          <w:szCs w:val="30"/>
        </w:rPr>
        <w:t>А.А.Сиваком</w:t>
      </w:r>
      <w:proofErr w:type="spellEnd"/>
      <w:r w:rsidRPr="008957C1">
        <w:rPr>
          <w:sz w:val="30"/>
          <w:szCs w:val="30"/>
        </w:rPr>
        <w:t xml:space="preserve"> 26.01.2022 </w:t>
      </w:r>
      <w:r>
        <w:rPr>
          <w:sz w:val="30"/>
          <w:szCs w:val="30"/>
        </w:rPr>
        <w:t xml:space="preserve">                      </w:t>
      </w:r>
      <w:r w:rsidRPr="008957C1">
        <w:rPr>
          <w:sz w:val="30"/>
          <w:szCs w:val="30"/>
        </w:rPr>
        <w:t>№ 06/214-30/79.</w:t>
      </w:r>
    </w:p>
    <w:p w:rsidR="006F546E" w:rsidRDefault="006F546E" w:rsidP="006F546E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С учетом внесенных предложений сформирован республиканский план мероприятий по наведению порядка на земле в 2022 году (актуализированный), который утвержден Заместителем Премьер-министра Республики Бе</w:t>
      </w:r>
      <w:r>
        <w:rPr>
          <w:sz w:val="30"/>
          <w:szCs w:val="30"/>
        </w:rPr>
        <w:t xml:space="preserve">ларусь </w:t>
      </w:r>
      <w:proofErr w:type="spellStart"/>
      <w:r>
        <w:rPr>
          <w:sz w:val="30"/>
          <w:szCs w:val="30"/>
        </w:rPr>
        <w:t>А.А.Сиваком</w:t>
      </w:r>
      <w:proofErr w:type="spellEnd"/>
      <w:r>
        <w:rPr>
          <w:sz w:val="30"/>
          <w:szCs w:val="30"/>
        </w:rPr>
        <w:t xml:space="preserve"> 17.06.2022 </w:t>
      </w:r>
      <w:r w:rsidRPr="008957C1">
        <w:rPr>
          <w:sz w:val="30"/>
          <w:szCs w:val="30"/>
        </w:rPr>
        <w:t>№06/214-122/255.</w:t>
      </w:r>
    </w:p>
    <w:p w:rsidR="006F546E" w:rsidRPr="008957C1" w:rsidRDefault="006F546E" w:rsidP="006F546E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В рамках реализации республиканского плана мероприятий по наведен</w:t>
      </w:r>
      <w:r>
        <w:rPr>
          <w:sz w:val="30"/>
          <w:szCs w:val="30"/>
        </w:rPr>
        <w:t>ию порядка на земле в 2022 году</w:t>
      </w:r>
      <w:r w:rsidRPr="008957C1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ведется </w:t>
      </w:r>
      <w:r w:rsidRPr="008957C1">
        <w:rPr>
          <w:sz w:val="30"/>
          <w:szCs w:val="30"/>
        </w:rPr>
        <w:t>системная 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территориях.</w:t>
      </w:r>
    </w:p>
    <w:p w:rsidR="000F49A7" w:rsidRDefault="000F49A7" w:rsidP="000F49A7">
      <w:pPr>
        <w:ind w:firstLine="709"/>
        <w:jc w:val="both"/>
        <w:rPr>
          <w:sz w:val="30"/>
          <w:szCs w:val="30"/>
        </w:rPr>
      </w:pPr>
      <w:r w:rsidRPr="00A0524F">
        <w:rPr>
          <w:sz w:val="30"/>
          <w:szCs w:val="30"/>
        </w:rPr>
        <w:t xml:space="preserve">В целях благоустройства, озеленения, содержания и поддержании в </w:t>
      </w:r>
      <w:r>
        <w:rPr>
          <w:sz w:val="30"/>
          <w:szCs w:val="30"/>
        </w:rPr>
        <w:t>надлежащем санитарном состоянии</w:t>
      </w:r>
      <w:r w:rsidRPr="00E46C4B">
        <w:rPr>
          <w:sz w:val="30"/>
          <w:szCs w:val="30"/>
        </w:rPr>
        <w:t xml:space="preserve"> территорий (объектов) города решением Минского городского Совета депутатов от 1</w:t>
      </w:r>
      <w:r>
        <w:rPr>
          <w:sz w:val="30"/>
          <w:szCs w:val="30"/>
        </w:rPr>
        <w:t>8.03.2022</w:t>
      </w:r>
      <w:r w:rsidRPr="00E46C4B">
        <w:rPr>
          <w:sz w:val="30"/>
          <w:szCs w:val="30"/>
        </w:rPr>
        <w:t xml:space="preserve"> г. № </w:t>
      </w:r>
      <w:r>
        <w:rPr>
          <w:sz w:val="30"/>
          <w:szCs w:val="30"/>
        </w:rPr>
        <w:t>374</w:t>
      </w:r>
      <w:r w:rsidRPr="00E46C4B">
        <w:rPr>
          <w:sz w:val="30"/>
          <w:szCs w:val="30"/>
        </w:rPr>
        <w:t xml:space="preserve"> утвержден </w:t>
      </w:r>
      <w:r>
        <w:rPr>
          <w:color w:val="000000"/>
          <w:sz w:val="30"/>
          <w:szCs w:val="30"/>
        </w:rPr>
        <w:t>П</w:t>
      </w:r>
      <w:r w:rsidRPr="00E46C4B">
        <w:rPr>
          <w:color w:val="000000"/>
          <w:sz w:val="30"/>
          <w:szCs w:val="30"/>
        </w:rPr>
        <w:t>лан действий по наведению порядка и обустройству территории г. Минска на 202</w:t>
      </w:r>
      <w:r>
        <w:rPr>
          <w:color w:val="000000"/>
          <w:sz w:val="30"/>
          <w:szCs w:val="30"/>
        </w:rPr>
        <w:t>2</w:t>
      </w:r>
      <w:r w:rsidRPr="00E46C4B">
        <w:rPr>
          <w:color w:val="000000"/>
          <w:sz w:val="30"/>
          <w:szCs w:val="30"/>
        </w:rPr>
        <w:t xml:space="preserve"> год</w:t>
      </w:r>
      <w:r w:rsidRPr="00E46C4B"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Комитетом </w:t>
      </w:r>
      <w:r w:rsidRPr="000C540E">
        <w:rPr>
          <w:sz w:val="30"/>
          <w:szCs w:val="30"/>
        </w:rPr>
        <w:t>в рамках осущес</w:t>
      </w:r>
      <w:r>
        <w:rPr>
          <w:sz w:val="30"/>
          <w:szCs w:val="30"/>
        </w:rPr>
        <w:t>твления контроля</w:t>
      </w:r>
      <w:r w:rsidRPr="000C540E">
        <w:rPr>
          <w:sz w:val="30"/>
          <w:szCs w:val="30"/>
        </w:rPr>
        <w:t xml:space="preserve"> в части соблюдения законодательства в области охраны окружающей среды</w:t>
      </w:r>
      <w:r>
        <w:rPr>
          <w:sz w:val="30"/>
          <w:szCs w:val="30"/>
        </w:rPr>
        <w:t xml:space="preserve"> систематически</w:t>
      </w:r>
      <w:r w:rsidRPr="000C540E">
        <w:rPr>
          <w:sz w:val="30"/>
          <w:szCs w:val="30"/>
        </w:rPr>
        <w:t xml:space="preserve"> проводятся </w:t>
      </w:r>
      <w:r>
        <w:rPr>
          <w:sz w:val="30"/>
          <w:szCs w:val="30"/>
        </w:rPr>
        <w:t>контрольные мероприятия.</w:t>
      </w:r>
    </w:p>
    <w:p w:rsidR="00983556" w:rsidRPr="00AA4FE6" w:rsidRDefault="00983556" w:rsidP="00983556">
      <w:pPr>
        <w:ind w:firstLine="709"/>
        <w:jc w:val="both"/>
        <w:rPr>
          <w:sz w:val="30"/>
          <w:szCs w:val="30"/>
        </w:rPr>
      </w:pPr>
      <w:r w:rsidRPr="00FA13A8">
        <w:rPr>
          <w:sz w:val="30"/>
          <w:szCs w:val="30"/>
        </w:rPr>
        <w:t xml:space="preserve">За </w:t>
      </w:r>
      <w:r w:rsidR="009B160D" w:rsidRPr="00FA13A8">
        <w:rPr>
          <w:sz w:val="30"/>
          <w:szCs w:val="30"/>
        </w:rPr>
        <w:t>истекший период</w:t>
      </w:r>
      <w:r w:rsidRPr="00FA13A8">
        <w:rPr>
          <w:sz w:val="30"/>
          <w:szCs w:val="30"/>
        </w:rPr>
        <w:t xml:space="preserve"> 2022 года выявлено </w:t>
      </w:r>
      <w:r w:rsidR="00F537ED">
        <w:rPr>
          <w:sz w:val="30"/>
          <w:szCs w:val="30"/>
        </w:rPr>
        <w:t>788</w:t>
      </w:r>
      <w:r w:rsidRPr="00FA13A8">
        <w:rPr>
          <w:sz w:val="30"/>
          <w:szCs w:val="30"/>
        </w:rPr>
        <w:t xml:space="preserve"> нарушений, проведено </w:t>
      </w:r>
      <w:r w:rsidR="00F537ED">
        <w:rPr>
          <w:sz w:val="30"/>
          <w:szCs w:val="30"/>
        </w:rPr>
        <w:t>208</w:t>
      </w:r>
      <w:r w:rsidRPr="00FA13A8">
        <w:rPr>
          <w:sz w:val="30"/>
          <w:szCs w:val="30"/>
        </w:rPr>
        <w:t xml:space="preserve"> мониторингов и проверок. По фактам выявленных нарушений законодательства в области охраны окружающей среды в части наведения порядка на земле выдано </w:t>
      </w:r>
      <w:r w:rsidR="00F537ED">
        <w:rPr>
          <w:sz w:val="30"/>
          <w:szCs w:val="30"/>
        </w:rPr>
        <w:t>788</w:t>
      </w:r>
      <w:r w:rsidRPr="00FA13A8">
        <w:rPr>
          <w:sz w:val="30"/>
          <w:szCs w:val="30"/>
        </w:rPr>
        <w:t xml:space="preserve"> пунктов рекомендаций и предписаний, направлено </w:t>
      </w:r>
      <w:r w:rsidR="009B160D" w:rsidRPr="00FA13A8">
        <w:rPr>
          <w:sz w:val="30"/>
          <w:szCs w:val="30"/>
        </w:rPr>
        <w:t>9</w:t>
      </w:r>
      <w:r w:rsidR="00F537ED">
        <w:rPr>
          <w:sz w:val="30"/>
          <w:szCs w:val="30"/>
        </w:rPr>
        <w:t>1</w:t>
      </w:r>
      <w:r w:rsidRPr="00FA13A8">
        <w:rPr>
          <w:sz w:val="30"/>
          <w:szCs w:val="30"/>
        </w:rPr>
        <w:t xml:space="preserve"> инф</w:t>
      </w:r>
      <w:r w:rsidR="009B160D" w:rsidRPr="00FA13A8">
        <w:rPr>
          <w:sz w:val="30"/>
          <w:szCs w:val="30"/>
        </w:rPr>
        <w:t>ормационн</w:t>
      </w:r>
      <w:r w:rsidR="00F537ED">
        <w:rPr>
          <w:sz w:val="30"/>
          <w:szCs w:val="30"/>
        </w:rPr>
        <w:t>ое письмо</w:t>
      </w:r>
      <w:r w:rsidR="009B160D" w:rsidRPr="00FA13A8">
        <w:rPr>
          <w:sz w:val="30"/>
          <w:szCs w:val="30"/>
        </w:rPr>
        <w:t xml:space="preserve">, составлено </w:t>
      </w:r>
      <w:r w:rsidR="00F537ED">
        <w:rPr>
          <w:sz w:val="30"/>
          <w:szCs w:val="30"/>
        </w:rPr>
        <w:t>17</w:t>
      </w:r>
      <w:r w:rsidRPr="00FA13A8">
        <w:rPr>
          <w:sz w:val="30"/>
          <w:szCs w:val="30"/>
        </w:rPr>
        <w:t xml:space="preserve"> протоколов на сумму </w:t>
      </w:r>
      <w:r w:rsidR="009B160D" w:rsidRPr="00FA13A8">
        <w:rPr>
          <w:sz w:val="30"/>
          <w:szCs w:val="30"/>
        </w:rPr>
        <w:t>2</w:t>
      </w:r>
      <w:r w:rsidR="00F537ED">
        <w:rPr>
          <w:sz w:val="30"/>
          <w:szCs w:val="30"/>
        </w:rPr>
        <w:t>3 136 белорусских рублей</w:t>
      </w:r>
      <w:r w:rsidRPr="00FA13A8">
        <w:rPr>
          <w:sz w:val="30"/>
          <w:szCs w:val="30"/>
        </w:rPr>
        <w:t xml:space="preserve">, а также вынесено </w:t>
      </w:r>
      <w:r w:rsidR="00F537ED">
        <w:rPr>
          <w:sz w:val="30"/>
          <w:szCs w:val="30"/>
        </w:rPr>
        <w:t>205</w:t>
      </w:r>
      <w:r w:rsidR="009B160D" w:rsidRPr="00FA13A8">
        <w:rPr>
          <w:sz w:val="30"/>
          <w:szCs w:val="30"/>
        </w:rPr>
        <w:t xml:space="preserve"> постановлений</w:t>
      </w:r>
      <w:r w:rsidRPr="00FA13A8">
        <w:rPr>
          <w:sz w:val="30"/>
          <w:szCs w:val="30"/>
        </w:rPr>
        <w:t xml:space="preserve"> об освобождении от административной ответственности с вынесением предупреждения.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8D55EA">
        <w:rPr>
          <w:sz w:val="30"/>
          <w:szCs w:val="30"/>
        </w:rPr>
        <w:t xml:space="preserve">Среди выявленных нарушений и проблемных вопросов </w:t>
      </w:r>
      <w:r>
        <w:rPr>
          <w:sz w:val="30"/>
          <w:szCs w:val="30"/>
        </w:rPr>
        <w:t xml:space="preserve">по-прежнему </w:t>
      </w:r>
      <w:r w:rsidRPr="008D55EA">
        <w:rPr>
          <w:sz w:val="30"/>
          <w:szCs w:val="30"/>
        </w:rPr>
        <w:t>основными остаются проблемы несвоевременного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 целью информирования граждан по вопросам наведения порядка </w:t>
      </w:r>
      <w:proofErr w:type="gramStart"/>
      <w:r>
        <w:rPr>
          <w:sz w:val="30"/>
          <w:szCs w:val="30"/>
        </w:rPr>
        <w:t>на</w:t>
      </w:r>
      <w:proofErr w:type="gramEnd"/>
      <w:r>
        <w:rPr>
          <w:sz w:val="30"/>
          <w:szCs w:val="30"/>
        </w:rPr>
        <w:t xml:space="preserve"> земле н</w:t>
      </w:r>
      <w:r w:rsidRPr="00AC676A">
        <w:rPr>
          <w:sz w:val="30"/>
          <w:szCs w:val="30"/>
        </w:rPr>
        <w:t>а постоянной основе организовано широкое освещение в СМИ вопросов связанных с наведением порядка и обустройством территории г</w:t>
      </w:r>
      <w:proofErr w:type="gramStart"/>
      <w:r>
        <w:rPr>
          <w:sz w:val="30"/>
          <w:szCs w:val="30"/>
        </w:rPr>
        <w:t>.М</w:t>
      </w:r>
      <w:proofErr w:type="gramEnd"/>
      <w:r>
        <w:rPr>
          <w:sz w:val="30"/>
          <w:szCs w:val="30"/>
        </w:rPr>
        <w:t>инска.</w:t>
      </w:r>
      <w:r w:rsidRPr="00AC676A">
        <w:rPr>
          <w:sz w:val="30"/>
          <w:szCs w:val="30"/>
        </w:rPr>
        <w:t xml:space="preserve"> </w:t>
      </w:r>
      <w:r w:rsidRPr="000C540E">
        <w:rPr>
          <w:sz w:val="30"/>
          <w:szCs w:val="30"/>
        </w:rPr>
        <w:t xml:space="preserve">Вопросы, связанные с наведением порядка на земле, находятся на постоянном контроле в </w:t>
      </w:r>
      <w:r>
        <w:rPr>
          <w:sz w:val="30"/>
          <w:szCs w:val="30"/>
        </w:rPr>
        <w:t xml:space="preserve">комитете и </w:t>
      </w:r>
      <w:r w:rsidRPr="000C540E">
        <w:rPr>
          <w:sz w:val="30"/>
          <w:szCs w:val="30"/>
        </w:rPr>
        <w:t>Минском горисполкоме.</w:t>
      </w:r>
    </w:p>
    <w:p w:rsidR="006A7199" w:rsidRDefault="00BC6632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Целенаправленная работа по </w:t>
      </w:r>
      <w:r w:rsidR="006A7199" w:rsidRPr="00416B4B">
        <w:rPr>
          <w:sz w:val="30"/>
          <w:szCs w:val="30"/>
        </w:rPr>
        <w:t xml:space="preserve">наведению порядка на земле и обустройству территории г. </w:t>
      </w:r>
      <w:r w:rsidR="006A7199">
        <w:rPr>
          <w:sz w:val="30"/>
          <w:szCs w:val="30"/>
        </w:rPr>
        <w:t>Минска будет продолжена.</w:t>
      </w:r>
      <w:bookmarkStart w:id="0" w:name="_GoBack"/>
      <w:bookmarkEnd w:id="0"/>
    </w:p>
    <w:p w:rsidR="00337928" w:rsidRDefault="00337928">
      <w:pPr>
        <w:sectPr w:rsidR="00337928" w:rsidSect="006A7199">
          <w:pgSz w:w="11907" w:h="16840" w:code="9"/>
          <w:pgMar w:top="567" w:right="567" w:bottom="284" w:left="1418" w:header="709" w:footer="709" w:gutter="0"/>
          <w:cols w:space="720"/>
          <w:noEndnote/>
        </w:sectPr>
      </w:pPr>
    </w:p>
    <w:p w:rsidR="00983556" w:rsidRDefault="00BC6632" w:rsidP="00983556">
      <w:pPr>
        <w:jc w:val="center"/>
        <w:rPr>
          <w:b/>
          <w:bCs/>
          <w:sz w:val="30"/>
          <w:szCs w:val="30"/>
        </w:rPr>
      </w:pPr>
      <w:r w:rsidRPr="00BC6632">
        <w:rPr>
          <w:b/>
          <w:bCs/>
          <w:sz w:val="30"/>
          <w:szCs w:val="30"/>
        </w:rPr>
        <w:lastRenderedPageBreak/>
        <w:t>г. Минск, ул. Красина, 201 (ООО «КВ-21»)</w:t>
      </w:r>
    </w:p>
    <w:p w:rsidR="00BC6632" w:rsidRPr="00983556" w:rsidRDefault="00BC6632" w:rsidP="00983556">
      <w:pPr>
        <w:jc w:val="center"/>
        <w:rPr>
          <w:noProof/>
          <w:sz w:val="30"/>
          <w:szCs w:val="30"/>
        </w:rPr>
      </w:pPr>
      <w:r w:rsidRPr="00BC6632">
        <w:rPr>
          <w:noProof/>
          <w:sz w:val="30"/>
          <w:szCs w:val="30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332105</wp:posOffset>
            </wp:positionV>
            <wp:extent cx="3239770" cy="3323590"/>
            <wp:effectExtent l="0" t="0" r="0" b="0"/>
            <wp:wrapNone/>
            <wp:docPr id="1029" name="Pictur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DF0BFA" w:rsidRDefault="00BC6632" w:rsidP="001761FB">
      <w:pPr>
        <w:rPr>
          <w:sz w:val="30"/>
          <w:szCs w:val="30"/>
        </w:rPr>
      </w:pPr>
      <w:r w:rsidRPr="00BC6632">
        <w:rPr>
          <w:noProof/>
          <w:sz w:val="30"/>
          <w:szCs w:val="30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3313076</wp:posOffset>
            </wp:positionH>
            <wp:positionV relativeFrom="paragraph">
              <wp:posOffset>112347</wp:posOffset>
            </wp:positionV>
            <wp:extent cx="3178175" cy="3367405"/>
            <wp:effectExtent l="0" t="0" r="3175" b="4445"/>
            <wp:wrapNone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F04DC1">
        <w:rPr>
          <w:noProof/>
          <w:sz w:val="30"/>
          <w:szCs w:val="30"/>
        </w:rPr>
        <w:t xml:space="preserve">     </w:t>
      </w:r>
      <w:r w:rsidR="002124DD">
        <w:rPr>
          <w:noProof/>
          <w:sz w:val="30"/>
          <w:szCs w:val="30"/>
        </w:rPr>
        <w:t xml:space="preserve">         </w:t>
      </w:r>
      <w:r w:rsidR="00F04DC1">
        <w:rPr>
          <w:noProof/>
          <w:sz w:val="30"/>
          <w:szCs w:val="30"/>
        </w:rPr>
        <w:t xml:space="preserve">   </w:t>
      </w:r>
    </w:p>
    <w:p w:rsidR="00B42636" w:rsidRDefault="00B42636" w:rsidP="00DF0BFA">
      <w:pPr>
        <w:jc w:val="center"/>
        <w:rPr>
          <w:sz w:val="26"/>
          <w:szCs w:val="26"/>
        </w:rPr>
      </w:pPr>
    </w:p>
    <w:p w:rsidR="00BC6632" w:rsidRDefault="00BC6632" w:rsidP="00DF0BFA">
      <w:pPr>
        <w:jc w:val="center"/>
        <w:rPr>
          <w:sz w:val="26"/>
          <w:szCs w:val="26"/>
        </w:rPr>
      </w:pPr>
    </w:p>
    <w:p w:rsidR="00BC6632" w:rsidRDefault="00BC6632" w:rsidP="00DF0BFA">
      <w:pPr>
        <w:jc w:val="center"/>
        <w:rPr>
          <w:sz w:val="26"/>
          <w:szCs w:val="26"/>
        </w:rPr>
      </w:pPr>
    </w:p>
    <w:p w:rsidR="00BC6632" w:rsidRDefault="00BC6632" w:rsidP="00DF0BFA">
      <w:pPr>
        <w:jc w:val="center"/>
        <w:rPr>
          <w:sz w:val="26"/>
          <w:szCs w:val="26"/>
        </w:rPr>
      </w:pPr>
    </w:p>
    <w:p w:rsidR="00BC6632" w:rsidRDefault="00BC6632" w:rsidP="00DF0BFA">
      <w:pPr>
        <w:jc w:val="center"/>
        <w:rPr>
          <w:sz w:val="26"/>
          <w:szCs w:val="26"/>
        </w:rPr>
      </w:pPr>
    </w:p>
    <w:p w:rsidR="00BC6632" w:rsidRDefault="00BC6632" w:rsidP="00DF0BFA">
      <w:pPr>
        <w:jc w:val="center"/>
        <w:rPr>
          <w:sz w:val="26"/>
          <w:szCs w:val="26"/>
        </w:rPr>
      </w:pPr>
    </w:p>
    <w:p w:rsidR="00BC6632" w:rsidRDefault="00BC6632" w:rsidP="00DF0BFA">
      <w:pPr>
        <w:jc w:val="center"/>
        <w:rPr>
          <w:sz w:val="26"/>
          <w:szCs w:val="26"/>
        </w:rPr>
      </w:pPr>
    </w:p>
    <w:p w:rsidR="00BC6632" w:rsidRDefault="00BC6632" w:rsidP="00DF0BFA">
      <w:pPr>
        <w:jc w:val="center"/>
        <w:rPr>
          <w:sz w:val="26"/>
          <w:szCs w:val="26"/>
        </w:rPr>
      </w:pPr>
    </w:p>
    <w:p w:rsidR="00BC6632" w:rsidRDefault="00BC6632" w:rsidP="00DF0BFA">
      <w:pPr>
        <w:jc w:val="center"/>
        <w:rPr>
          <w:sz w:val="26"/>
          <w:szCs w:val="26"/>
        </w:rPr>
      </w:pPr>
    </w:p>
    <w:p w:rsidR="00BC6632" w:rsidRDefault="00BC6632" w:rsidP="00DF0BFA">
      <w:pPr>
        <w:jc w:val="center"/>
        <w:rPr>
          <w:sz w:val="26"/>
          <w:szCs w:val="26"/>
        </w:rPr>
      </w:pPr>
    </w:p>
    <w:p w:rsidR="00BC6632" w:rsidRDefault="00BC6632" w:rsidP="00DF0BFA">
      <w:pPr>
        <w:jc w:val="center"/>
        <w:rPr>
          <w:sz w:val="26"/>
          <w:szCs w:val="26"/>
        </w:rPr>
      </w:pPr>
    </w:p>
    <w:p w:rsidR="00BC6632" w:rsidRDefault="00BC6632" w:rsidP="00DF0BFA">
      <w:pPr>
        <w:jc w:val="center"/>
        <w:rPr>
          <w:sz w:val="26"/>
          <w:szCs w:val="26"/>
        </w:rPr>
      </w:pPr>
    </w:p>
    <w:p w:rsidR="00BC6632" w:rsidRDefault="00BC6632" w:rsidP="00DF0BFA">
      <w:pPr>
        <w:jc w:val="center"/>
        <w:rPr>
          <w:sz w:val="26"/>
          <w:szCs w:val="26"/>
        </w:rPr>
      </w:pPr>
    </w:p>
    <w:p w:rsidR="00BC6632" w:rsidRDefault="00BC6632" w:rsidP="00DF0BFA">
      <w:pPr>
        <w:jc w:val="center"/>
        <w:rPr>
          <w:sz w:val="26"/>
          <w:szCs w:val="26"/>
        </w:rPr>
      </w:pPr>
    </w:p>
    <w:p w:rsidR="00BC6632" w:rsidRDefault="00BC6632" w:rsidP="00DF0BFA">
      <w:pPr>
        <w:jc w:val="center"/>
        <w:rPr>
          <w:sz w:val="26"/>
          <w:szCs w:val="26"/>
        </w:rPr>
      </w:pPr>
    </w:p>
    <w:p w:rsidR="00BC6632" w:rsidRDefault="00BC6632" w:rsidP="00DF0BFA">
      <w:pPr>
        <w:jc w:val="center"/>
        <w:rPr>
          <w:sz w:val="26"/>
          <w:szCs w:val="26"/>
        </w:rPr>
      </w:pPr>
    </w:p>
    <w:p w:rsidR="00BC6632" w:rsidRDefault="00BC6632" w:rsidP="00DF0BFA">
      <w:pPr>
        <w:jc w:val="center"/>
        <w:rPr>
          <w:sz w:val="26"/>
          <w:szCs w:val="26"/>
        </w:rPr>
      </w:pPr>
    </w:p>
    <w:p w:rsidR="00BC6632" w:rsidRDefault="00BC6632" w:rsidP="00DF0BFA">
      <w:pPr>
        <w:jc w:val="center"/>
        <w:rPr>
          <w:sz w:val="26"/>
          <w:szCs w:val="26"/>
        </w:rPr>
      </w:pPr>
    </w:p>
    <w:p w:rsidR="00DF0BFA" w:rsidRDefault="00DF0BFA" w:rsidP="00DF0BFA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>ДО                                                                             ПОСЛЕ</w:t>
      </w:r>
    </w:p>
    <w:p w:rsidR="00F04DC1" w:rsidRDefault="00F04DC1" w:rsidP="00DF0BFA">
      <w:pPr>
        <w:jc w:val="center"/>
        <w:rPr>
          <w:sz w:val="26"/>
          <w:szCs w:val="26"/>
        </w:rPr>
      </w:pPr>
    </w:p>
    <w:p w:rsidR="00BC6632" w:rsidRDefault="00BC6632" w:rsidP="00DF0BFA">
      <w:pPr>
        <w:jc w:val="center"/>
        <w:rPr>
          <w:bCs/>
          <w:sz w:val="30"/>
          <w:szCs w:val="30"/>
        </w:rPr>
      </w:pPr>
    </w:p>
    <w:p w:rsidR="00BC6632" w:rsidRDefault="00BC6632" w:rsidP="00BC6632">
      <w:pPr>
        <w:tabs>
          <w:tab w:val="left" w:pos="1983"/>
          <w:tab w:val="left" w:pos="7485"/>
        </w:tabs>
        <w:jc w:val="center"/>
        <w:rPr>
          <w:bCs/>
          <w:sz w:val="30"/>
          <w:szCs w:val="30"/>
        </w:rPr>
      </w:pPr>
      <w:r w:rsidRPr="00BC6632">
        <w:rPr>
          <w:b/>
          <w:bCs/>
          <w:sz w:val="30"/>
          <w:szCs w:val="30"/>
        </w:rPr>
        <w:t>г. Минск, ул.</w:t>
      </w:r>
      <w:r>
        <w:rPr>
          <w:b/>
          <w:bCs/>
          <w:sz w:val="30"/>
          <w:szCs w:val="30"/>
        </w:rPr>
        <w:t xml:space="preserve"> </w:t>
      </w:r>
      <w:proofErr w:type="spellStart"/>
      <w:r w:rsidRPr="00BC6632">
        <w:rPr>
          <w:b/>
          <w:bCs/>
          <w:sz w:val="30"/>
          <w:szCs w:val="30"/>
        </w:rPr>
        <w:t>Чичурина</w:t>
      </w:r>
      <w:proofErr w:type="spellEnd"/>
    </w:p>
    <w:p w:rsidR="00BC6632" w:rsidRDefault="00BC6632" w:rsidP="00983556">
      <w:pPr>
        <w:tabs>
          <w:tab w:val="left" w:pos="1983"/>
          <w:tab w:val="left" w:pos="7485"/>
        </w:tabs>
        <w:rPr>
          <w:bCs/>
          <w:sz w:val="30"/>
          <w:szCs w:val="30"/>
        </w:rPr>
      </w:pPr>
    </w:p>
    <w:p w:rsidR="00BC6632" w:rsidRDefault="00BC6632" w:rsidP="00983556">
      <w:pPr>
        <w:tabs>
          <w:tab w:val="left" w:pos="1983"/>
          <w:tab w:val="left" w:pos="7485"/>
        </w:tabs>
        <w:rPr>
          <w:bCs/>
          <w:sz w:val="30"/>
          <w:szCs w:val="30"/>
        </w:rPr>
      </w:pPr>
      <w:r w:rsidRPr="00BC6632">
        <w:rPr>
          <w:bCs/>
          <w:noProof/>
          <w:sz w:val="30"/>
          <w:szCs w:val="30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3421168</wp:posOffset>
            </wp:positionH>
            <wp:positionV relativeFrom="paragraph">
              <wp:posOffset>81280</wp:posOffset>
            </wp:positionV>
            <wp:extent cx="3077845" cy="3261995"/>
            <wp:effectExtent l="0" t="0" r="8255" b="0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BC6632">
        <w:rPr>
          <w:bCs/>
          <w:noProof/>
          <w:sz w:val="30"/>
          <w:szCs w:val="30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-144996</wp:posOffset>
            </wp:positionH>
            <wp:positionV relativeFrom="paragraph">
              <wp:posOffset>81375</wp:posOffset>
            </wp:positionV>
            <wp:extent cx="3024187" cy="3249613"/>
            <wp:effectExtent l="0" t="0" r="5080" b="8255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87" cy="324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BC6632" w:rsidRDefault="00BC6632" w:rsidP="00983556">
      <w:pPr>
        <w:tabs>
          <w:tab w:val="left" w:pos="1983"/>
          <w:tab w:val="left" w:pos="7485"/>
        </w:tabs>
        <w:rPr>
          <w:bCs/>
          <w:sz w:val="30"/>
          <w:szCs w:val="30"/>
        </w:rPr>
      </w:pPr>
    </w:p>
    <w:p w:rsidR="00BC6632" w:rsidRDefault="00BC6632" w:rsidP="00983556">
      <w:pPr>
        <w:tabs>
          <w:tab w:val="left" w:pos="1983"/>
          <w:tab w:val="left" w:pos="7485"/>
        </w:tabs>
        <w:rPr>
          <w:bCs/>
          <w:sz w:val="30"/>
          <w:szCs w:val="30"/>
        </w:rPr>
      </w:pPr>
    </w:p>
    <w:p w:rsidR="00BC6632" w:rsidRDefault="00BC6632" w:rsidP="00983556">
      <w:pPr>
        <w:tabs>
          <w:tab w:val="left" w:pos="1983"/>
          <w:tab w:val="left" w:pos="7485"/>
        </w:tabs>
        <w:rPr>
          <w:bCs/>
          <w:sz w:val="30"/>
          <w:szCs w:val="30"/>
        </w:rPr>
      </w:pPr>
    </w:p>
    <w:p w:rsidR="00BC6632" w:rsidRDefault="00BC6632" w:rsidP="00983556">
      <w:pPr>
        <w:tabs>
          <w:tab w:val="left" w:pos="1983"/>
          <w:tab w:val="left" w:pos="7485"/>
        </w:tabs>
        <w:rPr>
          <w:bCs/>
          <w:sz w:val="30"/>
          <w:szCs w:val="30"/>
        </w:rPr>
      </w:pPr>
    </w:p>
    <w:p w:rsidR="00BC6632" w:rsidRDefault="00BC6632" w:rsidP="00983556">
      <w:pPr>
        <w:tabs>
          <w:tab w:val="left" w:pos="1983"/>
          <w:tab w:val="left" w:pos="7485"/>
        </w:tabs>
        <w:rPr>
          <w:bCs/>
          <w:sz w:val="30"/>
          <w:szCs w:val="30"/>
        </w:rPr>
      </w:pPr>
    </w:p>
    <w:p w:rsidR="00BC6632" w:rsidRDefault="00BC6632" w:rsidP="00983556">
      <w:pPr>
        <w:tabs>
          <w:tab w:val="left" w:pos="1983"/>
          <w:tab w:val="left" w:pos="7485"/>
        </w:tabs>
        <w:rPr>
          <w:bCs/>
          <w:sz w:val="30"/>
          <w:szCs w:val="30"/>
        </w:rPr>
      </w:pPr>
    </w:p>
    <w:p w:rsidR="00BC6632" w:rsidRDefault="00BC6632" w:rsidP="00983556">
      <w:pPr>
        <w:tabs>
          <w:tab w:val="left" w:pos="1983"/>
          <w:tab w:val="left" w:pos="7485"/>
        </w:tabs>
        <w:rPr>
          <w:bCs/>
          <w:sz w:val="30"/>
          <w:szCs w:val="30"/>
        </w:rPr>
      </w:pPr>
    </w:p>
    <w:p w:rsidR="00BC6632" w:rsidRDefault="00BC6632" w:rsidP="00983556">
      <w:pPr>
        <w:tabs>
          <w:tab w:val="left" w:pos="1983"/>
          <w:tab w:val="left" w:pos="7485"/>
        </w:tabs>
        <w:rPr>
          <w:bCs/>
          <w:sz w:val="30"/>
          <w:szCs w:val="30"/>
        </w:rPr>
      </w:pPr>
    </w:p>
    <w:p w:rsidR="00BC6632" w:rsidRDefault="00BC6632" w:rsidP="00983556">
      <w:pPr>
        <w:tabs>
          <w:tab w:val="left" w:pos="1983"/>
          <w:tab w:val="left" w:pos="7485"/>
        </w:tabs>
        <w:rPr>
          <w:bCs/>
          <w:sz w:val="30"/>
          <w:szCs w:val="30"/>
        </w:rPr>
      </w:pPr>
    </w:p>
    <w:p w:rsidR="00BC6632" w:rsidRDefault="00BC6632" w:rsidP="00983556">
      <w:pPr>
        <w:tabs>
          <w:tab w:val="left" w:pos="1983"/>
          <w:tab w:val="left" w:pos="7485"/>
        </w:tabs>
        <w:rPr>
          <w:bCs/>
          <w:sz w:val="30"/>
          <w:szCs w:val="30"/>
        </w:rPr>
      </w:pPr>
    </w:p>
    <w:p w:rsidR="00BC6632" w:rsidRDefault="00BC6632" w:rsidP="00983556">
      <w:pPr>
        <w:tabs>
          <w:tab w:val="left" w:pos="1983"/>
          <w:tab w:val="left" w:pos="7485"/>
        </w:tabs>
        <w:rPr>
          <w:bCs/>
          <w:sz w:val="30"/>
          <w:szCs w:val="30"/>
        </w:rPr>
      </w:pPr>
    </w:p>
    <w:p w:rsidR="00BC6632" w:rsidRDefault="00BC6632" w:rsidP="00983556">
      <w:pPr>
        <w:tabs>
          <w:tab w:val="left" w:pos="1983"/>
          <w:tab w:val="left" w:pos="7485"/>
        </w:tabs>
        <w:rPr>
          <w:bCs/>
          <w:sz w:val="30"/>
          <w:szCs w:val="30"/>
        </w:rPr>
      </w:pPr>
    </w:p>
    <w:p w:rsidR="00BC6632" w:rsidRDefault="00BC6632" w:rsidP="00983556">
      <w:pPr>
        <w:tabs>
          <w:tab w:val="left" w:pos="1983"/>
          <w:tab w:val="left" w:pos="7485"/>
        </w:tabs>
        <w:rPr>
          <w:bCs/>
          <w:sz w:val="30"/>
          <w:szCs w:val="30"/>
        </w:rPr>
      </w:pPr>
    </w:p>
    <w:p w:rsidR="00BC6632" w:rsidRDefault="00BC6632" w:rsidP="00983556">
      <w:pPr>
        <w:tabs>
          <w:tab w:val="left" w:pos="1983"/>
          <w:tab w:val="left" w:pos="7485"/>
        </w:tabs>
        <w:rPr>
          <w:bCs/>
          <w:sz w:val="30"/>
          <w:szCs w:val="30"/>
        </w:rPr>
      </w:pPr>
    </w:p>
    <w:p w:rsidR="00BC6632" w:rsidRDefault="00BC6632" w:rsidP="00983556">
      <w:pPr>
        <w:tabs>
          <w:tab w:val="left" w:pos="1983"/>
          <w:tab w:val="left" w:pos="7485"/>
        </w:tabs>
        <w:rPr>
          <w:bCs/>
          <w:sz w:val="30"/>
          <w:szCs w:val="30"/>
        </w:rPr>
      </w:pPr>
    </w:p>
    <w:p w:rsidR="00983556" w:rsidRDefault="00BC6632" w:rsidP="00983556">
      <w:pPr>
        <w:tabs>
          <w:tab w:val="left" w:pos="1983"/>
          <w:tab w:val="left" w:pos="7485"/>
        </w:tabs>
        <w:rPr>
          <w:bCs/>
          <w:sz w:val="30"/>
          <w:szCs w:val="30"/>
        </w:rPr>
      </w:pPr>
      <w:r>
        <w:rPr>
          <w:bCs/>
          <w:sz w:val="30"/>
          <w:szCs w:val="30"/>
        </w:rPr>
        <w:t xml:space="preserve">                         </w:t>
      </w:r>
      <w:r w:rsidR="00983556">
        <w:rPr>
          <w:bCs/>
          <w:sz w:val="30"/>
          <w:szCs w:val="30"/>
        </w:rPr>
        <w:t>До</w:t>
      </w:r>
      <w:proofErr w:type="gramStart"/>
      <w:r w:rsidR="00983556">
        <w:rPr>
          <w:bCs/>
          <w:sz w:val="30"/>
          <w:szCs w:val="30"/>
        </w:rPr>
        <w:tab/>
      </w:r>
      <w:r>
        <w:rPr>
          <w:bCs/>
          <w:sz w:val="30"/>
          <w:szCs w:val="30"/>
        </w:rPr>
        <w:t>П</w:t>
      </w:r>
      <w:proofErr w:type="gramEnd"/>
      <w:r>
        <w:rPr>
          <w:bCs/>
          <w:sz w:val="30"/>
          <w:szCs w:val="30"/>
        </w:rPr>
        <w:t>ос</w:t>
      </w:r>
      <w:r w:rsidR="00983556">
        <w:rPr>
          <w:bCs/>
          <w:sz w:val="30"/>
          <w:szCs w:val="30"/>
        </w:rPr>
        <w:t>ле</w:t>
      </w:r>
    </w:p>
    <w:p w:rsidR="00BC6632" w:rsidRDefault="00BC6632" w:rsidP="004E6F48">
      <w:pPr>
        <w:jc w:val="center"/>
        <w:rPr>
          <w:noProof/>
          <w:sz w:val="28"/>
        </w:rPr>
      </w:pPr>
      <w:r>
        <w:rPr>
          <w:noProof/>
          <w:sz w:val="28"/>
        </w:rPr>
        <w:t xml:space="preserve"> </w:t>
      </w:r>
    </w:p>
    <w:p w:rsidR="00BC6632" w:rsidRDefault="00BC6632" w:rsidP="004E6F48">
      <w:pPr>
        <w:jc w:val="center"/>
        <w:rPr>
          <w:noProof/>
          <w:sz w:val="28"/>
        </w:rPr>
      </w:pPr>
    </w:p>
    <w:p w:rsidR="00BC6632" w:rsidRDefault="00BC6632" w:rsidP="004E6F48">
      <w:pPr>
        <w:jc w:val="center"/>
        <w:rPr>
          <w:noProof/>
          <w:sz w:val="28"/>
        </w:rPr>
      </w:pPr>
    </w:p>
    <w:p w:rsidR="002124DD" w:rsidRDefault="002124DD" w:rsidP="004E6F48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</w:p>
    <w:p w:rsidR="00983556" w:rsidRDefault="00BC6632" w:rsidP="004E6F48">
      <w:pPr>
        <w:jc w:val="center"/>
        <w:rPr>
          <w:bCs/>
          <w:sz w:val="30"/>
          <w:szCs w:val="30"/>
        </w:rPr>
      </w:pPr>
      <w:r w:rsidRPr="00BC6632">
        <w:rPr>
          <w:b/>
          <w:bCs/>
          <w:sz w:val="30"/>
          <w:szCs w:val="30"/>
        </w:rPr>
        <w:lastRenderedPageBreak/>
        <w:t>г</w:t>
      </w:r>
      <w:proofErr w:type="gramStart"/>
      <w:r w:rsidRPr="00BC6632">
        <w:rPr>
          <w:b/>
          <w:bCs/>
          <w:sz w:val="30"/>
          <w:szCs w:val="30"/>
        </w:rPr>
        <w:t>.М</w:t>
      </w:r>
      <w:proofErr w:type="gramEnd"/>
      <w:r w:rsidRPr="00BC6632">
        <w:rPr>
          <w:b/>
          <w:bCs/>
          <w:sz w:val="30"/>
          <w:szCs w:val="30"/>
        </w:rPr>
        <w:t>инск, перекресток пер.</w:t>
      </w:r>
      <w:r>
        <w:rPr>
          <w:b/>
          <w:bCs/>
          <w:sz w:val="30"/>
          <w:szCs w:val="30"/>
        </w:rPr>
        <w:t xml:space="preserve"> </w:t>
      </w:r>
      <w:r w:rsidRPr="00BC6632">
        <w:rPr>
          <w:b/>
          <w:bCs/>
          <w:sz w:val="30"/>
          <w:szCs w:val="30"/>
        </w:rPr>
        <w:t>1-й Короткий-ул.</w:t>
      </w:r>
      <w:r>
        <w:rPr>
          <w:b/>
          <w:bCs/>
          <w:sz w:val="30"/>
          <w:szCs w:val="30"/>
        </w:rPr>
        <w:t xml:space="preserve"> </w:t>
      </w:r>
      <w:r w:rsidRPr="00BC6632">
        <w:rPr>
          <w:b/>
          <w:bCs/>
          <w:sz w:val="30"/>
          <w:szCs w:val="30"/>
        </w:rPr>
        <w:t>Гурского, территория заготовительного пункта №</w:t>
      </w:r>
      <w:r>
        <w:rPr>
          <w:b/>
          <w:bCs/>
          <w:sz w:val="30"/>
          <w:szCs w:val="30"/>
        </w:rPr>
        <w:t xml:space="preserve"> </w:t>
      </w:r>
      <w:r w:rsidRPr="00BC6632">
        <w:rPr>
          <w:b/>
          <w:bCs/>
          <w:sz w:val="30"/>
          <w:szCs w:val="30"/>
        </w:rPr>
        <w:t>12</w:t>
      </w:r>
    </w:p>
    <w:p w:rsidR="00983556" w:rsidRPr="00983556" w:rsidRDefault="00983556" w:rsidP="004E6F48">
      <w:pPr>
        <w:jc w:val="center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24DD" w:rsidRDefault="002124DD" w:rsidP="004E6F48">
      <w:pPr>
        <w:jc w:val="center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6F48" w:rsidRDefault="004E6F48" w:rsidP="004E6F48">
      <w:pPr>
        <w:jc w:val="center"/>
        <w:rPr>
          <w:noProof/>
          <w:sz w:val="30"/>
          <w:szCs w:val="30"/>
        </w:rPr>
      </w:pPr>
    </w:p>
    <w:p w:rsidR="00BC6632" w:rsidRDefault="00BC6632" w:rsidP="004E6F48">
      <w:pPr>
        <w:jc w:val="center"/>
        <w:rPr>
          <w:sz w:val="28"/>
          <w:szCs w:val="28"/>
        </w:rPr>
      </w:pPr>
      <w:r w:rsidRPr="00BC6632">
        <w:rPr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3409315</wp:posOffset>
            </wp:positionH>
            <wp:positionV relativeFrom="paragraph">
              <wp:posOffset>66040</wp:posOffset>
            </wp:positionV>
            <wp:extent cx="3035300" cy="3219450"/>
            <wp:effectExtent l="0" t="0" r="0" b="0"/>
            <wp:wrapNone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BC6632">
        <w:rPr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51435</wp:posOffset>
            </wp:positionV>
            <wp:extent cx="3035300" cy="3225800"/>
            <wp:effectExtent l="0" t="0" r="0" b="0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1761FB" w:rsidRDefault="000B291D" w:rsidP="001761FB">
      <w:pPr>
        <w:jc w:val="both"/>
        <w:rPr>
          <w:noProof/>
          <w:sz w:val="30"/>
          <w:szCs w:val="30"/>
        </w:rPr>
      </w:pPr>
      <w:r>
        <w:rPr>
          <w:noProof/>
          <w:sz w:val="72"/>
          <w:szCs w:val="72"/>
          <w:u w:val="single"/>
        </w:rPr>
        <w:t xml:space="preserve">  </w:t>
      </w:r>
      <w:r w:rsidR="00F04DC1">
        <w:rPr>
          <w:noProof/>
          <w:sz w:val="72"/>
          <w:szCs w:val="72"/>
          <w:u w:val="single"/>
        </w:rPr>
        <w:t xml:space="preserve">  </w:t>
      </w: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Pr="00F04DC1" w:rsidRDefault="002124DD" w:rsidP="002124DD">
      <w:pPr>
        <w:jc w:val="center"/>
        <w:rPr>
          <w:sz w:val="28"/>
          <w:szCs w:val="28"/>
        </w:rPr>
      </w:pPr>
    </w:p>
    <w:p w:rsidR="00983556" w:rsidRDefault="00983556" w:rsidP="000B291D">
      <w:pPr>
        <w:jc w:val="center"/>
        <w:rPr>
          <w:sz w:val="26"/>
          <w:szCs w:val="26"/>
        </w:rPr>
      </w:pPr>
    </w:p>
    <w:p w:rsidR="00983556" w:rsidRDefault="00983556" w:rsidP="000B291D">
      <w:pPr>
        <w:jc w:val="center"/>
        <w:rPr>
          <w:sz w:val="26"/>
          <w:szCs w:val="26"/>
        </w:rPr>
      </w:pPr>
    </w:p>
    <w:p w:rsidR="00983556" w:rsidRDefault="00983556" w:rsidP="000B291D">
      <w:pPr>
        <w:jc w:val="center"/>
        <w:rPr>
          <w:sz w:val="26"/>
          <w:szCs w:val="26"/>
        </w:rPr>
      </w:pPr>
    </w:p>
    <w:p w:rsidR="000B291D" w:rsidRPr="00F64DB2" w:rsidRDefault="00BC6632" w:rsidP="00BC6632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</w:t>
      </w:r>
      <w:r w:rsidR="000B291D" w:rsidRPr="00F64DB2">
        <w:rPr>
          <w:sz w:val="26"/>
          <w:szCs w:val="26"/>
        </w:rPr>
        <w:t xml:space="preserve">ДО                                             </w:t>
      </w:r>
      <w:r w:rsidR="00D80402">
        <w:rPr>
          <w:sz w:val="26"/>
          <w:szCs w:val="26"/>
        </w:rPr>
        <w:t xml:space="preserve">          </w:t>
      </w:r>
      <w:r>
        <w:rPr>
          <w:sz w:val="26"/>
          <w:szCs w:val="26"/>
        </w:rPr>
        <w:t xml:space="preserve">                        </w:t>
      </w:r>
      <w:r w:rsidR="00D80402">
        <w:rPr>
          <w:sz w:val="26"/>
          <w:szCs w:val="26"/>
        </w:rPr>
        <w:t xml:space="preserve"> </w:t>
      </w:r>
      <w:r w:rsidR="000B291D" w:rsidRPr="00F64DB2">
        <w:rPr>
          <w:sz w:val="26"/>
          <w:szCs w:val="26"/>
        </w:rPr>
        <w:t>ПОСЛЕ</w:t>
      </w:r>
    </w:p>
    <w:p w:rsidR="00E40973" w:rsidRDefault="00E40973" w:rsidP="00752C27">
      <w:pPr>
        <w:jc w:val="center"/>
        <w:rPr>
          <w:sz w:val="30"/>
          <w:szCs w:val="30"/>
        </w:rPr>
      </w:pPr>
    </w:p>
    <w:p w:rsidR="00983556" w:rsidRDefault="00983556" w:rsidP="002124DD">
      <w:pPr>
        <w:jc w:val="center"/>
        <w:rPr>
          <w:b/>
          <w:bCs/>
          <w:sz w:val="30"/>
          <w:szCs w:val="30"/>
        </w:rPr>
      </w:pPr>
    </w:p>
    <w:p w:rsidR="00983556" w:rsidRDefault="00983556" w:rsidP="002124DD">
      <w:pPr>
        <w:jc w:val="center"/>
        <w:rPr>
          <w:bCs/>
          <w:sz w:val="30"/>
          <w:szCs w:val="30"/>
        </w:rPr>
      </w:pPr>
    </w:p>
    <w:p w:rsidR="00983556" w:rsidRDefault="00BC6632" w:rsidP="002124DD">
      <w:pPr>
        <w:jc w:val="center"/>
        <w:rPr>
          <w:b/>
          <w:bCs/>
          <w:sz w:val="28"/>
          <w:szCs w:val="30"/>
        </w:rPr>
      </w:pPr>
      <w:r w:rsidRPr="00BC6632">
        <w:rPr>
          <w:b/>
          <w:bCs/>
          <w:sz w:val="30"/>
          <w:szCs w:val="30"/>
        </w:rPr>
        <w:t xml:space="preserve">Октябрьский район г. Минска, земельный участок для эксплуатации и обслуживания опор </w:t>
      </w:r>
      <w:proofErr w:type="gramStart"/>
      <w:r w:rsidRPr="00BC6632">
        <w:rPr>
          <w:b/>
          <w:bCs/>
          <w:sz w:val="30"/>
          <w:szCs w:val="30"/>
        </w:rPr>
        <w:t>ВЛ</w:t>
      </w:r>
      <w:proofErr w:type="gramEnd"/>
      <w:r w:rsidRPr="00BC6632">
        <w:rPr>
          <w:b/>
          <w:bCs/>
          <w:sz w:val="30"/>
          <w:szCs w:val="30"/>
        </w:rPr>
        <w:t xml:space="preserve"> в п/у </w:t>
      </w:r>
      <w:r w:rsidRPr="00BC6632">
        <w:rPr>
          <w:b/>
          <w:bCs/>
          <w:sz w:val="28"/>
          <w:szCs w:val="30"/>
        </w:rPr>
        <w:t>Колядичи</w:t>
      </w:r>
    </w:p>
    <w:p w:rsidR="00BC6632" w:rsidRPr="00BC6632" w:rsidRDefault="00BC6632" w:rsidP="002124DD">
      <w:pPr>
        <w:jc w:val="center"/>
        <w:rPr>
          <w:noProof/>
          <w:sz w:val="26"/>
          <w:szCs w:val="26"/>
        </w:rPr>
      </w:pPr>
    </w:p>
    <w:p w:rsidR="00752C27" w:rsidRDefault="002124DD" w:rsidP="002124DD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</w:t>
      </w:r>
    </w:p>
    <w:p w:rsidR="00BC6632" w:rsidRDefault="00BC6632" w:rsidP="002124DD">
      <w:pPr>
        <w:rPr>
          <w:sz w:val="26"/>
          <w:szCs w:val="26"/>
        </w:rPr>
      </w:pPr>
      <w:r w:rsidRPr="00BC6632">
        <w:rPr>
          <w:noProof/>
          <w:sz w:val="26"/>
          <w:szCs w:val="26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3340639</wp:posOffset>
            </wp:positionH>
            <wp:positionV relativeFrom="paragraph">
              <wp:posOffset>63464</wp:posOffset>
            </wp:positionV>
            <wp:extent cx="3030220" cy="2751455"/>
            <wp:effectExtent l="0" t="0" r="0" b="0"/>
            <wp:wrapNone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BC6632">
        <w:rPr>
          <w:noProof/>
          <w:sz w:val="26"/>
          <w:szCs w:val="26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61559</wp:posOffset>
            </wp:positionV>
            <wp:extent cx="2914650" cy="2751455"/>
            <wp:effectExtent l="0" t="0" r="0" b="0"/>
            <wp:wrapNone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BC6632" w:rsidRDefault="00BC6632" w:rsidP="002124DD">
      <w:pPr>
        <w:rPr>
          <w:sz w:val="26"/>
          <w:szCs w:val="26"/>
        </w:rPr>
      </w:pPr>
    </w:p>
    <w:p w:rsidR="00BC6632" w:rsidRDefault="00BC6632" w:rsidP="002124DD">
      <w:pPr>
        <w:rPr>
          <w:sz w:val="26"/>
          <w:szCs w:val="26"/>
        </w:rPr>
      </w:pPr>
    </w:p>
    <w:p w:rsidR="00BC6632" w:rsidRDefault="00BC6632" w:rsidP="002124DD">
      <w:pPr>
        <w:rPr>
          <w:sz w:val="26"/>
          <w:szCs w:val="26"/>
        </w:rPr>
      </w:pPr>
    </w:p>
    <w:p w:rsidR="00BC6632" w:rsidRDefault="00BC6632" w:rsidP="002124DD">
      <w:pPr>
        <w:rPr>
          <w:sz w:val="26"/>
          <w:szCs w:val="26"/>
        </w:rPr>
      </w:pPr>
    </w:p>
    <w:p w:rsidR="00BC6632" w:rsidRDefault="00BC6632" w:rsidP="002124DD">
      <w:pPr>
        <w:rPr>
          <w:sz w:val="26"/>
          <w:szCs w:val="26"/>
        </w:rPr>
      </w:pPr>
    </w:p>
    <w:p w:rsidR="00BC6632" w:rsidRDefault="00BC6632" w:rsidP="002124DD">
      <w:pPr>
        <w:rPr>
          <w:sz w:val="26"/>
          <w:szCs w:val="26"/>
        </w:rPr>
      </w:pPr>
    </w:p>
    <w:p w:rsidR="00BC6632" w:rsidRDefault="00BC6632" w:rsidP="002124DD">
      <w:pPr>
        <w:rPr>
          <w:sz w:val="26"/>
          <w:szCs w:val="26"/>
        </w:rPr>
      </w:pPr>
    </w:p>
    <w:p w:rsidR="00BC6632" w:rsidRDefault="00BC6632" w:rsidP="002124DD">
      <w:pPr>
        <w:rPr>
          <w:sz w:val="26"/>
          <w:szCs w:val="26"/>
        </w:rPr>
      </w:pPr>
    </w:p>
    <w:p w:rsidR="00BC6632" w:rsidRDefault="00BC6632" w:rsidP="002124DD">
      <w:pPr>
        <w:rPr>
          <w:sz w:val="26"/>
          <w:szCs w:val="26"/>
        </w:rPr>
      </w:pPr>
    </w:p>
    <w:p w:rsidR="00BC6632" w:rsidRDefault="00BC6632" w:rsidP="002124DD">
      <w:pPr>
        <w:rPr>
          <w:sz w:val="26"/>
          <w:szCs w:val="26"/>
        </w:rPr>
      </w:pPr>
    </w:p>
    <w:p w:rsidR="00BC6632" w:rsidRDefault="00BC6632" w:rsidP="002124DD">
      <w:pPr>
        <w:rPr>
          <w:sz w:val="26"/>
          <w:szCs w:val="26"/>
        </w:rPr>
      </w:pPr>
    </w:p>
    <w:p w:rsidR="00BC6632" w:rsidRDefault="00BC6632" w:rsidP="002124DD">
      <w:pPr>
        <w:rPr>
          <w:sz w:val="26"/>
          <w:szCs w:val="26"/>
        </w:rPr>
      </w:pPr>
    </w:p>
    <w:p w:rsidR="00BC6632" w:rsidRDefault="00BC6632" w:rsidP="002124DD">
      <w:pPr>
        <w:rPr>
          <w:sz w:val="26"/>
          <w:szCs w:val="26"/>
        </w:rPr>
      </w:pPr>
    </w:p>
    <w:p w:rsidR="00BC6632" w:rsidRDefault="00BC6632" w:rsidP="002124DD">
      <w:pPr>
        <w:rPr>
          <w:sz w:val="26"/>
          <w:szCs w:val="26"/>
        </w:rPr>
      </w:pPr>
    </w:p>
    <w:p w:rsidR="00BC6632" w:rsidRDefault="00BC6632" w:rsidP="002124DD">
      <w:pPr>
        <w:rPr>
          <w:sz w:val="26"/>
          <w:szCs w:val="26"/>
        </w:rPr>
      </w:pPr>
    </w:p>
    <w:p w:rsidR="00983556" w:rsidRDefault="00983556" w:rsidP="00FF0274">
      <w:pPr>
        <w:jc w:val="center"/>
        <w:rPr>
          <w:sz w:val="26"/>
          <w:szCs w:val="26"/>
        </w:rPr>
      </w:pPr>
    </w:p>
    <w:p w:rsidR="00FF0274" w:rsidRPr="00FF0274" w:rsidRDefault="00FF0274" w:rsidP="00FF0274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</w:t>
      </w:r>
      <w:r w:rsidR="005619B9">
        <w:rPr>
          <w:sz w:val="26"/>
          <w:szCs w:val="26"/>
        </w:rPr>
        <w:t xml:space="preserve">                  </w:t>
      </w:r>
      <w:r w:rsidRPr="00FF0274">
        <w:rPr>
          <w:sz w:val="26"/>
          <w:szCs w:val="26"/>
        </w:rPr>
        <w:t xml:space="preserve"> ПОСЛЕ</w:t>
      </w:r>
    </w:p>
    <w:p w:rsidR="00FF0274" w:rsidRDefault="00FF0274" w:rsidP="001761FB">
      <w:pPr>
        <w:jc w:val="both"/>
        <w:rPr>
          <w:sz w:val="28"/>
        </w:rPr>
      </w:pPr>
    </w:p>
    <w:p w:rsidR="00983556" w:rsidRDefault="00BC6632" w:rsidP="003C1780">
      <w:pPr>
        <w:jc w:val="center"/>
        <w:rPr>
          <w:b/>
          <w:bCs/>
          <w:sz w:val="30"/>
          <w:szCs w:val="30"/>
        </w:rPr>
      </w:pPr>
      <w:r w:rsidRPr="00BC6632">
        <w:rPr>
          <w:b/>
          <w:bCs/>
          <w:sz w:val="30"/>
          <w:szCs w:val="30"/>
        </w:rPr>
        <w:lastRenderedPageBreak/>
        <w:t xml:space="preserve">Октябрьский район, ул. </w:t>
      </w:r>
      <w:proofErr w:type="gramStart"/>
      <w:r w:rsidRPr="00BC6632">
        <w:rPr>
          <w:b/>
          <w:bCs/>
          <w:sz w:val="30"/>
          <w:szCs w:val="30"/>
        </w:rPr>
        <w:t>Брестская</w:t>
      </w:r>
      <w:proofErr w:type="gramEnd"/>
      <w:r w:rsidRPr="00BC6632">
        <w:rPr>
          <w:b/>
          <w:bCs/>
          <w:sz w:val="30"/>
          <w:szCs w:val="30"/>
        </w:rPr>
        <w:t>, 72</w:t>
      </w:r>
    </w:p>
    <w:p w:rsidR="00BC6632" w:rsidRDefault="00BC6632" w:rsidP="003C1780">
      <w:pPr>
        <w:jc w:val="center"/>
        <w:rPr>
          <w:noProof/>
          <w:sz w:val="30"/>
          <w:szCs w:val="30"/>
        </w:rPr>
      </w:pPr>
    </w:p>
    <w:p w:rsidR="00BC6632" w:rsidRDefault="00BC6632" w:rsidP="003C1780">
      <w:pPr>
        <w:jc w:val="center"/>
        <w:rPr>
          <w:noProof/>
          <w:sz w:val="30"/>
          <w:szCs w:val="30"/>
        </w:rPr>
      </w:pPr>
      <w:r w:rsidRPr="00BC6632">
        <w:rPr>
          <w:noProof/>
          <w:sz w:val="30"/>
          <w:szCs w:val="30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3506949</wp:posOffset>
            </wp:positionH>
            <wp:positionV relativeFrom="paragraph">
              <wp:posOffset>121920</wp:posOffset>
            </wp:positionV>
            <wp:extent cx="2861310" cy="2789555"/>
            <wp:effectExtent l="0" t="0" r="0" b="0"/>
            <wp:wrapNone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BC6632">
        <w:rPr>
          <w:noProof/>
          <w:sz w:val="30"/>
          <w:szCs w:val="30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-231260</wp:posOffset>
            </wp:positionH>
            <wp:positionV relativeFrom="paragraph">
              <wp:posOffset>121956</wp:posOffset>
            </wp:positionV>
            <wp:extent cx="2956570" cy="2789783"/>
            <wp:effectExtent l="0" t="0" r="0" b="0"/>
            <wp:wrapNone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70" cy="278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BC6632" w:rsidRDefault="00BC6632" w:rsidP="003C1780">
      <w:pPr>
        <w:jc w:val="center"/>
        <w:rPr>
          <w:noProof/>
          <w:sz w:val="30"/>
          <w:szCs w:val="30"/>
        </w:rPr>
      </w:pPr>
    </w:p>
    <w:p w:rsidR="00BC6632" w:rsidRDefault="00BC6632" w:rsidP="003C1780">
      <w:pPr>
        <w:jc w:val="center"/>
        <w:rPr>
          <w:noProof/>
          <w:sz w:val="30"/>
          <w:szCs w:val="30"/>
        </w:rPr>
      </w:pPr>
    </w:p>
    <w:p w:rsidR="00BC6632" w:rsidRDefault="00BC6632" w:rsidP="003C1780">
      <w:pPr>
        <w:jc w:val="center"/>
        <w:rPr>
          <w:noProof/>
          <w:sz w:val="30"/>
          <w:szCs w:val="30"/>
        </w:rPr>
      </w:pPr>
    </w:p>
    <w:p w:rsidR="00BC6632" w:rsidRDefault="00BC6632" w:rsidP="003C1780">
      <w:pPr>
        <w:jc w:val="center"/>
        <w:rPr>
          <w:noProof/>
          <w:sz w:val="30"/>
          <w:szCs w:val="30"/>
        </w:rPr>
      </w:pPr>
    </w:p>
    <w:p w:rsidR="00BC6632" w:rsidRDefault="00BC6632" w:rsidP="003C1780">
      <w:pPr>
        <w:jc w:val="center"/>
        <w:rPr>
          <w:noProof/>
          <w:sz w:val="30"/>
          <w:szCs w:val="30"/>
        </w:rPr>
      </w:pPr>
    </w:p>
    <w:p w:rsidR="00BC6632" w:rsidRDefault="00BC6632" w:rsidP="003C1780">
      <w:pPr>
        <w:jc w:val="center"/>
        <w:rPr>
          <w:noProof/>
          <w:sz w:val="30"/>
          <w:szCs w:val="30"/>
        </w:rPr>
      </w:pPr>
    </w:p>
    <w:p w:rsidR="00BC6632" w:rsidRDefault="00BC6632" w:rsidP="003C1780">
      <w:pPr>
        <w:jc w:val="center"/>
        <w:rPr>
          <w:noProof/>
          <w:sz w:val="30"/>
          <w:szCs w:val="30"/>
        </w:rPr>
      </w:pPr>
    </w:p>
    <w:p w:rsidR="00BC6632" w:rsidRDefault="00BC6632" w:rsidP="003C1780">
      <w:pPr>
        <w:jc w:val="center"/>
        <w:rPr>
          <w:noProof/>
          <w:sz w:val="30"/>
          <w:szCs w:val="30"/>
        </w:rPr>
      </w:pPr>
    </w:p>
    <w:p w:rsidR="00BC6632" w:rsidRDefault="00BC6632" w:rsidP="003C1780">
      <w:pPr>
        <w:jc w:val="center"/>
        <w:rPr>
          <w:noProof/>
          <w:sz w:val="30"/>
          <w:szCs w:val="30"/>
        </w:rPr>
      </w:pPr>
    </w:p>
    <w:p w:rsidR="00BC6632" w:rsidRDefault="00BC6632" w:rsidP="003C1780">
      <w:pPr>
        <w:jc w:val="center"/>
        <w:rPr>
          <w:noProof/>
          <w:sz w:val="30"/>
          <w:szCs w:val="30"/>
        </w:rPr>
      </w:pPr>
    </w:p>
    <w:p w:rsidR="00BC6632" w:rsidRDefault="00BC6632" w:rsidP="003C1780">
      <w:pPr>
        <w:jc w:val="center"/>
        <w:rPr>
          <w:noProof/>
          <w:sz w:val="30"/>
          <w:szCs w:val="30"/>
        </w:rPr>
      </w:pPr>
    </w:p>
    <w:p w:rsidR="00BC6632" w:rsidRDefault="00BC6632" w:rsidP="003C1780">
      <w:pPr>
        <w:jc w:val="center"/>
        <w:rPr>
          <w:noProof/>
          <w:sz w:val="30"/>
          <w:szCs w:val="30"/>
        </w:rPr>
      </w:pPr>
    </w:p>
    <w:p w:rsidR="00BC6632" w:rsidRDefault="00BC6632" w:rsidP="003C1780">
      <w:pPr>
        <w:jc w:val="center"/>
        <w:rPr>
          <w:noProof/>
          <w:sz w:val="30"/>
          <w:szCs w:val="30"/>
        </w:rPr>
      </w:pPr>
    </w:p>
    <w:p w:rsidR="00983556" w:rsidRDefault="002124DD" w:rsidP="00D80402">
      <w:pPr>
        <w:rPr>
          <w:sz w:val="28"/>
        </w:rPr>
      </w:pPr>
      <w:r>
        <w:rPr>
          <w:sz w:val="28"/>
        </w:rPr>
        <w:t xml:space="preserve">             </w:t>
      </w:r>
      <w:r w:rsidR="00D80402">
        <w:rPr>
          <w:sz w:val="28"/>
        </w:rPr>
        <w:t xml:space="preserve"> </w:t>
      </w:r>
    </w:p>
    <w:p w:rsidR="000D2115" w:rsidRPr="00FF0274" w:rsidRDefault="000D2115" w:rsidP="008E31E8">
      <w:pPr>
        <w:rPr>
          <w:sz w:val="26"/>
          <w:szCs w:val="26"/>
        </w:rPr>
      </w:pPr>
      <w:r>
        <w:rPr>
          <w:b/>
          <w:sz w:val="28"/>
        </w:rPr>
        <w:t xml:space="preserve">     </w:t>
      </w:r>
      <w:r w:rsidR="00AB70E8">
        <w:rPr>
          <w:sz w:val="26"/>
          <w:szCs w:val="26"/>
        </w:rPr>
        <w:t xml:space="preserve">       </w:t>
      </w:r>
      <w:r w:rsidR="002124DD">
        <w:rPr>
          <w:sz w:val="26"/>
          <w:szCs w:val="26"/>
        </w:rPr>
        <w:t xml:space="preserve">             </w:t>
      </w:r>
      <w:r w:rsidR="00AB70E8">
        <w:rPr>
          <w:sz w:val="26"/>
          <w:szCs w:val="26"/>
        </w:rPr>
        <w:t xml:space="preserve">      </w:t>
      </w:r>
      <w:r w:rsidRPr="00FF0274">
        <w:rPr>
          <w:sz w:val="26"/>
          <w:szCs w:val="26"/>
        </w:rPr>
        <w:t xml:space="preserve">ДО                                                                      </w:t>
      </w:r>
      <w:r w:rsidR="00D80402">
        <w:rPr>
          <w:sz w:val="26"/>
          <w:szCs w:val="26"/>
        </w:rPr>
        <w:t xml:space="preserve">           </w:t>
      </w:r>
      <w:r w:rsidRPr="00FF0274">
        <w:rPr>
          <w:sz w:val="26"/>
          <w:szCs w:val="26"/>
        </w:rPr>
        <w:t>ПОСЛЕ</w:t>
      </w:r>
    </w:p>
    <w:p w:rsidR="00B302BC" w:rsidRDefault="000D2115" w:rsidP="00983556">
      <w:pPr>
        <w:jc w:val="center"/>
        <w:rPr>
          <w:sz w:val="28"/>
        </w:rPr>
      </w:pPr>
      <w:r>
        <w:rPr>
          <w:b/>
          <w:sz w:val="28"/>
        </w:rPr>
        <w:br w:type="textWrapping" w:clear="all"/>
      </w:r>
    </w:p>
    <w:p w:rsidR="00D80402" w:rsidRDefault="00D80402" w:rsidP="008E31E8">
      <w:pPr>
        <w:rPr>
          <w:sz w:val="28"/>
        </w:rPr>
      </w:pPr>
    </w:p>
    <w:p w:rsidR="00D80402" w:rsidRDefault="00D80402" w:rsidP="008E31E8">
      <w:pPr>
        <w:rPr>
          <w:sz w:val="28"/>
        </w:rPr>
      </w:pPr>
    </w:p>
    <w:p w:rsidR="00D80402" w:rsidRDefault="00D80402" w:rsidP="008E31E8">
      <w:pPr>
        <w:rPr>
          <w:sz w:val="28"/>
        </w:rPr>
      </w:pPr>
    </w:p>
    <w:p w:rsidR="00D80402" w:rsidRDefault="00D80402" w:rsidP="008E31E8">
      <w:pPr>
        <w:rPr>
          <w:sz w:val="28"/>
        </w:rPr>
      </w:pPr>
    </w:p>
    <w:p w:rsidR="00983556" w:rsidRDefault="00983556" w:rsidP="008E31E8">
      <w:pPr>
        <w:rPr>
          <w:sz w:val="28"/>
        </w:rPr>
      </w:pPr>
    </w:p>
    <w:p w:rsidR="00983556" w:rsidRPr="00983556" w:rsidRDefault="00983556" w:rsidP="00983556">
      <w:pPr>
        <w:rPr>
          <w:sz w:val="28"/>
        </w:rPr>
      </w:pPr>
    </w:p>
    <w:p w:rsidR="00983556" w:rsidRPr="00983556" w:rsidRDefault="00983556" w:rsidP="00983556">
      <w:pPr>
        <w:rPr>
          <w:sz w:val="28"/>
        </w:rPr>
      </w:pPr>
    </w:p>
    <w:p w:rsidR="00983556" w:rsidRPr="00983556" w:rsidRDefault="00983556" w:rsidP="00983556">
      <w:pPr>
        <w:rPr>
          <w:sz w:val="28"/>
        </w:rPr>
      </w:pPr>
    </w:p>
    <w:p w:rsidR="00983556" w:rsidRPr="00983556" w:rsidRDefault="00983556" w:rsidP="00983556">
      <w:pPr>
        <w:rPr>
          <w:sz w:val="28"/>
        </w:rPr>
      </w:pPr>
    </w:p>
    <w:p w:rsidR="00983556" w:rsidRPr="00983556" w:rsidRDefault="00983556" w:rsidP="00983556">
      <w:pPr>
        <w:rPr>
          <w:sz w:val="28"/>
        </w:rPr>
      </w:pPr>
    </w:p>
    <w:p w:rsidR="00983556" w:rsidRPr="00983556" w:rsidRDefault="00983556" w:rsidP="00983556">
      <w:pPr>
        <w:rPr>
          <w:sz w:val="28"/>
        </w:rPr>
      </w:pPr>
    </w:p>
    <w:p w:rsidR="00983556" w:rsidRPr="00983556" w:rsidRDefault="00983556" w:rsidP="00983556">
      <w:pPr>
        <w:rPr>
          <w:sz w:val="28"/>
        </w:rPr>
      </w:pPr>
    </w:p>
    <w:p w:rsidR="00983556" w:rsidRPr="00983556" w:rsidRDefault="00983556" w:rsidP="00983556">
      <w:pPr>
        <w:rPr>
          <w:sz w:val="28"/>
        </w:rPr>
      </w:pPr>
    </w:p>
    <w:p w:rsidR="00983556" w:rsidRDefault="00983556" w:rsidP="00983556">
      <w:pPr>
        <w:rPr>
          <w:sz w:val="28"/>
        </w:rPr>
      </w:pPr>
    </w:p>
    <w:sectPr w:rsidR="00983556" w:rsidSect="00983556">
      <w:pgSz w:w="11907" w:h="16840" w:code="9"/>
      <w:pgMar w:top="567" w:right="567" w:bottom="993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1E8" w:rsidRDefault="00D741E8" w:rsidP="001761FB">
      <w:r>
        <w:separator/>
      </w:r>
    </w:p>
  </w:endnote>
  <w:endnote w:type="continuationSeparator" w:id="0">
    <w:p w:rsidR="00D741E8" w:rsidRDefault="00D741E8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1E8" w:rsidRDefault="00D741E8" w:rsidP="001761FB">
      <w:r>
        <w:separator/>
      </w:r>
    </w:p>
  </w:footnote>
  <w:footnote w:type="continuationSeparator" w:id="0">
    <w:p w:rsidR="00D741E8" w:rsidRDefault="00D741E8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E40"/>
    <w:rsid w:val="0006139F"/>
    <w:rsid w:val="00063F4D"/>
    <w:rsid w:val="00064F19"/>
    <w:rsid w:val="00065503"/>
    <w:rsid w:val="00073D28"/>
    <w:rsid w:val="00075846"/>
    <w:rsid w:val="00084D10"/>
    <w:rsid w:val="000867E2"/>
    <w:rsid w:val="00091FE8"/>
    <w:rsid w:val="0009287F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49A7"/>
    <w:rsid w:val="000F5334"/>
    <w:rsid w:val="000F640E"/>
    <w:rsid w:val="00100325"/>
    <w:rsid w:val="0010326D"/>
    <w:rsid w:val="00110E53"/>
    <w:rsid w:val="00111559"/>
    <w:rsid w:val="00111AFD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571D5"/>
    <w:rsid w:val="0016198C"/>
    <w:rsid w:val="00164676"/>
    <w:rsid w:val="00165127"/>
    <w:rsid w:val="00165C70"/>
    <w:rsid w:val="001761FB"/>
    <w:rsid w:val="00185989"/>
    <w:rsid w:val="00191345"/>
    <w:rsid w:val="0019242E"/>
    <w:rsid w:val="00194F8B"/>
    <w:rsid w:val="001A180C"/>
    <w:rsid w:val="001A5936"/>
    <w:rsid w:val="001B57E2"/>
    <w:rsid w:val="001B57E8"/>
    <w:rsid w:val="001B6D01"/>
    <w:rsid w:val="001B6E18"/>
    <w:rsid w:val="001C6C27"/>
    <w:rsid w:val="001C7DCC"/>
    <w:rsid w:val="001D531F"/>
    <w:rsid w:val="001E3108"/>
    <w:rsid w:val="001E6F14"/>
    <w:rsid w:val="001E7AD6"/>
    <w:rsid w:val="001F13B6"/>
    <w:rsid w:val="001F43B3"/>
    <w:rsid w:val="001F493A"/>
    <w:rsid w:val="001F4C11"/>
    <w:rsid w:val="001F7466"/>
    <w:rsid w:val="00201EEC"/>
    <w:rsid w:val="00205A1F"/>
    <w:rsid w:val="0020773C"/>
    <w:rsid w:val="002124DD"/>
    <w:rsid w:val="00213A42"/>
    <w:rsid w:val="0023214A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1488"/>
    <w:rsid w:val="003B2664"/>
    <w:rsid w:val="003C1780"/>
    <w:rsid w:val="003C1EB1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26569"/>
    <w:rsid w:val="00437D85"/>
    <w:rsid w:val="00443BEB"/>
    <w:rsid w:val="004477EE"/>
    <w:rsid w:val="004513F9"/>
    <w:rsid w:val="00456135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48E1"/>
    <w:rsid w:val="004E6F48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C4031"/>
    <w:rsid w:val="006D0555"/>
    <w:rsid w:val="006D2103"/>
    <w:rsid w:val="006D2B77"/>
    <w:rsid w:val="006E6D82"/>
    <w:rsid w:val="006F153A"/>
    <w:rsid w:val="006F27A2"/>
    <w:rsid w:val="006F546E"/>
    <w:rsid w:val="00701553"/>
    <w:rsid w:val="00701975"/>
    <w:rsid w:val="00701F88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1823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73A3C"/>
    <w:rsid w:val="0077616C"/>
    <w:rsid w:val="00776405"/>
    <w:rsid w:val="00777B98"/>
    <w:rsid w:val="007941CF"/>
    <w:rsid w:val="007B041C"/>
    <w:rsid w:val="007B3B5F"/>
    <w:rsid w:val="007C1C0E"/>
    <w:rsid w:val="007D3DD4"/>
    <w:rsid w:val="007D680B"/>
    <w:rsid w:val="007E2184"/>
    <w:rsid w:val="007F5E23"/>
    <w:rsid w:val="007F70C4"/>
    <w:rsid w:val="00811B65"/>
    <w:rsid w:val="00816878"/>
    <w:rsid w:val="008231D4"/>
    <w:rsid w:val="0083388F"/>
    <w:rsid w:val="00833A0A"/>
    <w:rsid w:val="00837AC5"/>
    <w:rsid w:val="00843786"/>
    <w:rsid w:val="00844094"/>
    <w:rsid w:val="00850FEF"/>
    <w:rsid w:val="00876A6D"/>
    <w:rsid w:val="0088223C"/>
    <w:rsid w:val="008838C9"/>
    <w:rsid w:val="0089699D"/>
    <w:rsid w:val="0089705D"/>
    <w:rsid w:val="008A3874"/>
    <w:rsid w:val="008A6E08"/>
    <w:rsid w:val="008B47F9"/>
    <w:rsid w:val="008D0504"/>
    <w:rsid w:val="008D75AC"/>
    <w:rsid w:val="008E13D2"/>
    <w:rsid w:val="008E31E8"/>
    <w:rsid w:val="008E5429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6C7E"/>
    <w:rsid w:val="00964D81"/>
    <w:rsid w:val="00966A94"/>
    <w:rsid w:val="009708D0"/>
    <w:rsid w:val="00972843"/>
    <w:rsid w:val="00973FD5"/>
    <w:rsid w:val="00983556"/>
    <w:rsid w:val="0098675C"/>
    <w:rsid w:val="009A2A5A"/>
    <w:rsid w:val="009A41B0"/>
    <w:rsid w:val="009A48C3"/>
    <w:rsid w:val="009B160D"/>
    <w:rsid w:val="009B3F2A"/>
    <w:rsid w:val="009B785D"/>
    <w:rsid w:val="009C0A7F"/>
    <w:rsid w:val="009C1AF7"/>
    <w:rsid w:val="009D50F6"/>
    <w:rsid w:val="009D6358"/>
    <w:rsid w:val="009F3E4D"/>
    <w:rsid w:val="009F473C"/>
    <w:rsid w:val="00A16632"/>
    <w:rsid w:val="00A174A1"/>
    <w:rsid w:val="00A221F2"/>
    <w:rsid w:val="00A22343"/>
    <w:rsid w:val="00A33252"/>
    <w:rsid w:val="00A50688"/>
    <w:rsid w:val="00A63B56"/>
    <w:rsid w:val="00A63C27"/>
    <w:rsid w:val="00A667A6"/>
    <w:rsid w:val="00A70448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B70E8"/>
    <w:rsid w:val="00AD4B14"/>
    <w:rsid w:val="00AD7161"/>
    <w:rsid w:val="00AE39A2"/>
    <w:rsid w:val="00AF1D58"/>
    <w:rsid w:val="00B00BFC"/>
    <w:rsid w:val="00B01C29"/>
    <w:rsid w:val="00B01E88"/>
    <w:rsid w:val="00B0516D"/>
    <w:rsid w:val="00B21DAD"/>
    <w:rsid w:val="00B23D08"/>
    <w:rsid w:val="00B25224"/>
    <w:rsid w:val="00B302BC"/>
    <w:rsid w:val="00B30878"/>
    <w:rsid w:val="00B322DF"/>
    <w:rsid w:val="00B42636"/>
    <w:rsid w:val="00B46D3C"/>
    <w:rsid w:val="00B544F2"/>
    <w:rsid w:val="00B612E5"/>
    <w:rsid w:val="00B6423F"/>
    <w:rsid w:val="00B76F8B"/>
    <w:rsid w:val="00B77195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632"/>
    <w:rsid w:val="00BC6F42"/>
    <w:rsid w:val="00BC7AB8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629B7"/>
    <w:rsid w:val="00C63B15"/>
    <w:rsid w:val="00C6616D"/>
    <w:rsid w:val="00C76E66"/>
    <w:rsid w:val="00C8233D"/>
    <w:rsid w:val="00C95D99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37BB"/>
    <w:rsid w:val="00D13CA7"/>
    <w:rsid w:val="00D17C56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06EC"/>
    <w:rsid w:val="00D741E8"/>
    <w:rsid w:val="00D766E1"/>
    <w:rsid w:val="00D80402"/>
    <w:rsid w:val="00D83791"/>
    <w:rsid w:val="00D92324"/>
    <w:rsid w:val="00DA3252"/>
    <w:rsid w:val="00DA60E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15831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4DC1"/>
    <w:rsid w:val="00F07A73"/>
    <w:rsid w:val="00F30B22"/>
    <w:rsid w:val="00F371FE"/>
    <w:rsid w:val="00F407C9"/>
    <w:rsid w:val="00F44A7A"/>
    <w:rsid w:val="00F44D68"/>
    <w:rsid w:val="00F51D56"/>
    <w:rsid w:val="00F537ED"/>
    <w:rsid w:val="00F54885"/>
    <w:rsid w:val="00F55156"/>
    <w:rsid w:val="00F5532B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3A8"/>
    <w:rsid w:val="00FA19FE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7D643F-903D-4480-862E-B9CDA979E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1</TotalTime>
  <Pages>4</Pages>
  <Words>496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3319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Пользователь Windows</cp:lastModifiedBy>
  <cp:revision>2</cp:revision>
  <cp:lastPrinted>2022-07-21T08:07:00Z</cp:lastPrinted>
  <dcterms:created xsi:type="dcterms:W3CDTF">2022-08-08T09:15:00Z</dcterms:created>
  <dcterms:modified xsi:type="dcterms:W3CDTF">2022-08-08T09:15:00Z</dcterms:modified>
</cp:coreProperties>
</file>