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8957C1" w:rsidRDefault="008957C1" w:rsidP="00AC18E4">
      <w:pPr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В текущем году сформирован республиканский план мероприятий по наведению порядка на земле в 2022 году, который утвержден Заместителем Премьер-министра Республики Беларусь </w:t>
      </w:r>
      <w:proofErr w:type="spellStart"/>
      <w:r w:rsidRPr="008957C1">
        <w:rPr>
          <w:sz w:val="30"/>
          <w:szCs w:val="30"/>
        </w:rPr>
        <w:t>Сиваком</w:t>
      </w:r>
      <w:proofErr w:type="spellEnd"/>
      <w:r w:rsidR="00704790" w:rsidRPr="00704790">
        <w:t xml:space="preserve"> </w:t>
      </w:r>
      <w:proofErr w:type="spellStart"/>
      <w:r w:rsidR="00704790" w:rsidRPr="00704790">
        <w:rPr>
          <w:sz w:val="30"/>
          <w:szCs w:val="30"/>
        </w:rPr>
        <w:t>А.А</w:t>
      </w:r>
      <w:proofErr w:type="spellEnd"/>
      <w:r w:rsidR="00704790" w:rsidRPr="00704790">
        <w:rPr>
          <w:sz w:val="30"/>
          <w:szCs w:val="30"/>
        </w:rPr>
        <w:t>.</w:t>
      </w:r>
      <w:r w:rsidRPr="008957C1">
        <w:rPr>
          <w:sz w:val="30"/>
          <w:szCs w:val="30"/>
        </w:rPr>
        <w:t xml:space="preserve"> 26.01.2022 </w:t>
      </w:r>
      <w:r w:rsidR="004222EE">
        <w:rPr>
          <w:sz w:val="30"/>
          <w:szCs w:val="30"/>
        </w:rPr>
        <w:t xml:space="preserve">                           </w:t>
      </w:r>
      <w:r w:rsidRPr="008957C1">
        <w:rPr>
          <w:sz w:val="30"/>
          <w:szCs w:val="30"/>
        </w:rPr>
        <w:t>№ 06/214-30/79.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учетом внесенных предложений сформирован республиканский план мероприятий по наведению порядка на земле в 2022 году (актуализированный), который утвержден Заместителем Премьер-министра Республики Бе</w:t>
      </w:r>
      <w:r>
        <w:rPr>
          <w:sz w:val="30"/>
          <w:szCs w:val="30"/>
        </w:rPr>
        <w:t xml:space="preserve">ларусь </w:t>
      </w:r>
      <w:proofErr w:type="spellStart"/>
      <w:r w:rsidR="00704790" w:rsidRPr="00704790">
        <w:rPr>
          <w:sz w:val="30"/>
          <w:szCs w:val="30"/>
        </w:rPr>
        <w:t>Сиваком</w:t>
      </w:r>
      <w:proofErr w:type="spellEnd"/>
      <w:r w:rsidR="00704790" w:rsidRPr="00704790">
        <w:rPr>
          <w:sz w:val="30"/>
          <w:szCs w:val="30"/>
        </w:rPr>
        <w:t xml:space="preserve"> </w:t>
      </w:r>
      <w:proofErr w:type="spellStart"/>
      <w:r w:rsidR="00704790" w:rsidRPr="00704790">
        <w:rPr>
          <w:sz w:val="30"/>
          <w:szCs w:val="30"/>
        </w:rPr>
        <w:t>А.А</w:t>
      </w:r>
      <w:proofErr w:type="spellEnd"/>
      <w:r w:rsidR="00704790" w:rsidRPr="00704790">
        <w:rPr>
          <w:sz w:val="30"/>
          <w:szCs w:val="30"/>
        </w:rPr>
        <w:t>.</w:t>
      </w:r>
      <w:r w:rsidR="0070479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17.06.2022 </w:t>
      </w:r>
      <w:r w:rsidRPr="008957C1">
        <w:rPr>
          <w:sz w:val="30"/>
          <w:szCs w:val="30"/>
        </w:rPr>
        <w:t>№06/214-122/255.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рамках реализации республиканского плана мероприятий по наведен</w:t>
      </w:r>
      <w:r>
        <w:rPr>
          <w:sz w:val="30"/>
          <w:szCs w:val="30"/>
        </w:rPr>
        <w:t>ию порядка на земле в 2022 году</w:t>
      </w:r>
      <w:r w:rsidRPr="008957C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ведется </w:t>
      </w:r>
      <w:r w:rsidRPr="008957C1">
        <w:rPr>
          <w:sz w:val="30"/>
          <w:szCs w:val="30"/>
        </w:rPr>
        <w:t>системная 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</w:t>
      </w:r>
      <w:r>
        <w:rPr>
          <w:sz w:val="30"/>
          <w:szCs w:val="30"/>
        </w:rPr>
        <w:t>та депутатов от 18.03.2022 г. №</w:t>
      </w:r>
      <w:r w:rsidRPr="008957C1">
        <w:rPr>
          <w:sz w:val="30"/>
          <w:szCs w:val="30"/>
        </w:rPr>
        <w:t>374 утвержден План действий по наведению порядка и обустройству территории г. Минска на 2022 год.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Комитетом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Pr="001B7248" w:rsidRDefault="009F7FDC" w:rsidP="008957C1">
      <w:pPr>
        <w:ind w:firstLine="709"/>
        <w:jc w:val="both"/>
        <w:rPr>
          <w:sz w:val="30"/>
          <w:szCs w:val="30"/>
        </w:rPr>
      </w:pPr>
      <w:r w:rsidRPr="009F7FDC">
        <w:rPr>
          <w:sz w:val="30"/>
          <w:szCs w:val="30"/>
        </w:rPr>
        <w:t>За 12 месяцев 2022 года выявлено 1485 нарушений, проведено 300 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1432 пункта рекомендаций и предписаний, направлено 196 информационных писем, составлено 48 протоколов на сумму свыше 38 тысяч белорусских рублей, а также 370 ответственных лиц освобождены от административной ответственности с вынесением предупреждения.</w:t>
      </w:r>
      <w:bookmarkStart w:id="0" w:name="_GoBack"/>
      <w:bookmarkEnd w:id="0"/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>инска. Вопросы, связанные с наведением порядка на земле, находятся на постоянном контроле в комитете и Минском горисполкоме.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Целенаправленная работа по наведению порядка на земле и обустройству территории г. Минска будет продолжена.</w:t>
      </w:r>
    </w:p>
    <w:p w:rsidR="008957C1" w:rsidRDefault="008957C1" w:rsidP="008957C1">
      <w:pPr>
        <w:jc w:val="center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6A724F" w:rsidP="009548AB">
      <w:pPr>
        <w:jc w:val="center"/>
        <w:rPr>
          <w:b/>
          <w:bCs/>
          <w:sz w:val="30"/>
          <w:szCs w:val="30"/>
        </w:rPr>
      </w:pPr>
      <w:r w:rsidRPr="006A724F">
        <w:rPr>
          <w:b/>
          <w:bCs/>
          <w:sz w:val="30"/>
          <w:szCs w:val="30"/>
        </w:rPr>
        <w:t>Контейнерная площадка возле жилого дома</w:t>
      </w:r>
      <w:r w:rsidRPr="006A724F">
        <w:rPr>
          <w:b/>
          <w:bCs/>
          <w:sz w:val="30"/>
          <w:szCs w:val="30"/>
        </w:rPr>
        <w:br/>
        <w:t>№ 31 по ул. Плеханова в г. Минске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E03381">
        <w:rPr>
          <w:noProof/>
        </w:rPr>
        <w:t xml:space="preserve">         </w:t>
      </w:r>
    </w:p>
    <w:p w:rsidR="008957C1" w:rsidRDefault="006A724F" w:rsidP="006A724F">
      <w:pPr>
        <w:ind w:firstLine="426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289986E1" wp14:editId="24D831F1">
            <wp:extent cx="2671759" cy="2846717"/>
            <wp:effectExtent l="0" t="0" r="0" b="0"/>
            <wp:docPr id="8" name="Объект 7" descr="C:\Users\User\AppData\Local\Temp\Rar$DIa0.326\IMG_20221015_09570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AppData\Local\Temp\Rar$DIa0.326\IMG_20221015_095703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4" cy="285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</w:t>
      </w:r>
      <w:r>
        <w:rPr>
          <w:noProof/>
        </w:rPr>
        <w:drawing>
          <wp:inline distT="0" distB="0" distL="0" distR="0" wp14:anchorId="55D1DEDE" wp14:editId="46A8DC11">
            <wp:extent cx="2863970" cy="2852735"/>
            <wp:effectExtent l="0" t="0" r="0" b="0"/>
            <wp:docPr id="9" name="Рисунок 8" descr="C:\Users\User\AppData\Local\Temp\Rar$DIa0.122\IMG_20221127_140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AppData\Local\Temp\Rar$DIa0.122\IMG_20221127_14030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72" cy="285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4E6D9B" w:rsidRDefault="004E6D9B" w:rsidP="008957C1">
      <w:pPr>
        <w:jc w:val="both"/>
        <w:rPr>
          <w:sz w:val="26"/>
          <w:szCs w:val="26"/>
        </w:rPr>
      </w:pPr>
    </w:p>
    <w:p w:rsidR="00170D9A" w:rsidRDefault="006A724F" w:rsidP="008957C1">
      <w:pPr>
        <w:jc w:val="center"/>
        <w:rPr>
          <w:b/>
          <w:bCs/>
          <w:sz w:val="30"/>
          <w:szCs w:val="30"/>
        </w:rPr>
      </w:pPr>
      <w:r w:rsidRPr="006A724F">
        <w:rPr>
          <w:b/>
          <w:bCs/>
          <w:sz w:val="30"/>
          <w:szCs w:val="30"/>
        </w:rPr>
        <w:t>ОАО «ЗСКА», Фрунзенский район г. Минска</w:t>
      </w:r>
    </w:p>
    <w:p w:rsidR="00170D9A" w:rsidRDefault="00170D9A" w:rsidP="008957C1">
      <w:pPr>
        <w:jc w:val="center"/>
        <w:rPr>
          <w:b/>
          <w:bCs/>
          <w:sz w:val="30"/>
          <w:szCs w:val="30"/>
        </w:rPr>
      </w:pP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03381">
        <w:rPr>
          <w:sz w:val="26"/>
          <w:szCs w:val="26"/>
        </w:rPr>
        <w:t xml:space="preserve">          </w:t>
      </w:r>
      <w:r w:rsidR="006A724F">
        <w:rPr>
          <w:noProof/>
        </w:rPr>
        <w:drawing>
          <wp:inline distT="0" distB="0" distL="0" distR="0" wp14:anchorId="7D365E45" wp14:editId="7D721EBE">
            <wp:extent cx="2708695" cy="3045124"/>
            <wp:effectExtent l="0" t="0" r="0" b="0"/>
            <wp:docPr id="2" name="Рисунок 7" descr="D:\Переписка\ВНЕШНЯЯ\Проверки\2022\хирургии и гематологии\гемотология д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Переписка\ВНЕШНЯЯ\Проверки\2022\хирургии и гематологии\гемотология до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65" cy="30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24F">
        <w:rPr>
          <w:sz w:val="26"/>
          <w:szCs w:val="26"/>
        </w:rPr>
        <w:t xml:space="preserve">          </w:t>
      </w:r>
      <w:r w:rsidR="006A724F">
        <w:rPr>
          <w:noProof/>
        </w:rPr>
        <w:drawing>
          <wp:inline distT="0" distB="0" distL="0" distR="0" wp14:anchorId="37DC39B9" wp14:editId="75629FA3">
            <wp:extent cx="2743199" cy="3045124"/>
            <wp:effectExtent l="0" t="0" r="0" b="0"/>
            <wp:docPr id="3" name="Рисунок 10" descr="D:\Переписка\ВНЕШНЯЯ\Проверки\2022\хирургии и гематологии\гематология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Переписка\ВНЕШНЯЯ\Проверки\2022\хирургии и гематологии\гематология после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26" cy="304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E15C2F" w:rsidRDefault="00E15C2F" w:rsidP="008957C1">
      <w:pPr>
        <w:jc w:val="both"/>
        <w:rPr>
          <w:sz w:val="26"/>
          <w:szCs w:val="26"/>
        </w:rPr>
      </w:pPr>
    </w:p>
    <w:p w:rsidR="006A724F" w:rsidRDefault="006A724F" w:rsidP="008957C1">
      <w:pPr>
        <w:jc w:val="both"/>
        <w:rPr>
          <w:sz w:val="26"/>
          <w:szCs w:val="26"/>
        </w:rPr>
      </w:pPr>
    </w:p>
    <w:p w:rsidR="008F598E" w:rsidRPr="008F598E" w:rsidRDefault="006A724F" w:rsidP="008F598E">
      <w:pPr>
        <w:jc w:val="center"/>
        <w:rPr>
          <w:b/>
          <w:sz w:val="30"/>
          <w:szCs w:val="30"/>
        </w:rPr>
      </w:pPr>
      <w:r w:rsidRPr="006A724F">
        <w:rPr>
          <w:b/>
          <w:sz w:val="30"/>
          <w:szCs w:val="30"/>
        </w:rPr>
        <w:t>Во дворе дома № 4 по ул. Ленина в г. Минске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sz w:val="26"/>
          <w:szCs w:val="26"/>
        </w:rPr>
        <w:t xml:space="preserve">   </w:t>
      </w:r>
      <w:r w:rsidR="006A724F">
        <w:rPr>
          <w:noProof/>
        </w:rPr>
        <w:drawing>
          <wp:inline distT="0" distB="0" distL="0" distR="0" wp14:anchorId="67989DD5" wp14:editId="45FF8442">
            <wp:extent cx="2794959" cy="2872596"/>
            <wp:effectExtent l="0" t="0" r="0" b="0"/>
            <wp:docPr id="7" name="Рисунок 6" descr="C:\Users\user\Desktop\03.01.2019\DSC_5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03.01.2019\DSC_53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84" cy="28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24F">
        <w:rPr>
          <w:sz w:val="26"/>
          <w:szCs w:val="26"/>
        </w:rPr>
        <w:t xml:space="preserve">            </w:t>
      </w:r>
      <w:r w:rsidR="006A724F">
        <w:rPr>
          <w:noProof/>
        </w:rPr>
        <w:drawing>
          <wp:inline distT="0" distB="0" distL="0" distR="0" wp14:anchorId="39C7411F" wp14:editId="2C1A2552">
            <wp:extent cx="2741426" cy="2863970"/>
            <wp:effectExtent l="0" t="0" r="0" b="0"/>
            <wp:docPr id="5" name="Рисунок 7" descr="C:\Users\user\Desktop\03.01.2019\IMG-ae19d418eb17af11e08993bb83bd3d44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03.01.2019\IMG-ae19d418eb17af11e08993bb83bd3d4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37" cy="28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6A724F" w:rsidRDefault="006A724F" w:rsidP="008F598E">
      <w:pPr>
        <w:jc w:val="center"/>
        <w:rPr>
          <w:b/>
          <w:sz w:val="30"/>
          <w:szCs w:val="30"/>
        </w:rPr>
      </w:pPr>
    </w:p>
    <w:p w:rsidR="006A724F" w:rsidRDefault="006A724F" w:rsidP="008F598E">
      <w:pPr>
        <w:jc w:val="center"/>
        <w:rPr>
          <w:b/>
          <w:sz w:val="30"/>
          <w:szCs w:val="30"/>
        </w:rPr>
      </w:pPr>
    </w:p>
    <w:p w:rsidR="007D3320" w:rsidRDefault="006A724F" w:rsidP="008F598E">
      <w:pPr>
        <w:jc w:val="center"/>
        <w:rPr>
          <w:b/>
          <w:sz w:val="30"/>
          <w:szCs w:val="30"/>
        </w:rPr>
      </w:pPr>
      <w:r w:rsidRPr="006A724F">
        <w:rPr>
          <w:b/>
          <w:sz w:val="30"/>
          <w:szCs w:val="30"/>
        </w:rPr>
        <w:t xml:space="preserve">Контейнерная площадка по адресу: </w:t>
      </w:r>
      <w:r w:rsidRPr="006A724F">
        <w:rPr>
          <w:b/>
          <w:sz w:val="30"/>
          <w:szCs w:val="30"/>
        </w:rPr>
        <w:br/>
        <w:t xml:space="preserve">г. Минск ул. </w:t>
      </w:r>
      <w:proofErr w:type="spellStart"/>
      <w:r w:rsidRPr="006A724F">
        <w:rPr>
          <w:b/>
          <w:sz w:val="30"/>
          <w:szCs w:val="30"/>
        </w:rPr>
        <w:t>Кижеватова</w:t>
      </w:r>
      <w:proofErr w:type="spellEnd"/>
      <w:r w:rsidRPr="006A724F">
        <w:rPr>
          <w:b/>
          <w:sz w:val="30"/>
          <w:szCs w:val="30"/>
        </w:rPr>
        <w:t>, 32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757C3E" w:rsidRPr="008F598E" w:rsidRDefault="00757C3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E03381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6A724F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</w:t>
      </w:r>
      <w:r w:rsidR="006A724F">
        <w:rPr>
          <w:noProof/>
        </w:rPr>
        <w:drawing>
          <wp:inline distT="0" distB="0" distL="0" distR="0" wp14:anchorId="0ACF73C3" wp14:editId="5398BD35">
            <wp:extent cx="2881222" cy="3001993"/>
            <wp:effectExtent l="0" t="0" r="0" b="0"/>
            <wp:docPr id="6" name="Рисунок 6" descr="C:\Users\User\Desktop\Новый рисун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Новый рисунок.pn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58" cy="300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24F">
        <w:rPr>
          <w:sz w:val="26"/>
          <w:szCs w:val="26"/>
        </w:rPr>
        <w:t xml:space="preserve">       </w:t>
      </w:r>
      <w:r w:rsidR="006A724F">
        <w:rPr>
          <w:noProof/>
        </w:rPr>
        <w:drawing>
          <wp:inline distT="0" distB="0" distL="0" distR="0" wp14:anchorId="419F9409" wp14:editId="4C244CCF">
            <wp:extent cx="2807894" cy="2950234"/>
            <wp:effectExtent l="0" t="0" r="0" b="0"/>
            <wp:docPr id="13" name="Рисунок 7" descr="C:\Users\User\Desktop\Новый рисуно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Новый рисунок.pn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1" cy="295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6A724F" w:rsidRDefault="006A724F" w:rsidP="008957C1">
      <w:pPr>
        <w:jc w:val="both"/>
        <w:rPr>
          <w:sz w:val="26"/>
          <w:szCs w:val="26"/>
        </w:rPr>
      </w:pPr>
    </w:p>
    <w:p w:rsidR="006A724F" w:rsidRDefault="006A724F" w:rsidP="00BF3F43">
      <w:pPr>
        <w:jc w:val="center"/>
        <w:rPr>
          <w:b/>
          <w:sz w:val="30"/>
          <w:szCs w:val="30"/>
        </w:rPr>
      </w:pPr>
      <w:r w:rsidRPr="006A724F">
        <w:rPr>
          <w:b/>
          <w:sz w:val="30"/>
          <w:szCs w:val="30"/>
        </w:rPr>
        <w:t xml:space="preserve">Территория общего доступа Центрального района                             </w:t>
      </w:r>
    </w:p>
    <w:p w:rsidR="00170D9A" w:rsidRDefault="006A724F" w:rsidP="00BF3F43">
      <w:pPr>
        <w:jc w:val="center"/>
        <w:rPr>
          <w:b/>
          <w:sz w:val="30"/>
          <w:szCs w:val="30"/>
        </w:rPr>
      </w:pPr>
      <w:r w:rsidRPr="006A724F">
        <w:rPr>
          <w:b/>
          <w:sz w:val="30"/>
          <w:szCs w:val="30"/>
        </w:rPr>
        <w:t xml:space="preserve">г. Минска в границах ул. </w:t>
      </w:r>
      <w:proofErr w:type="spellStart"/>
      <w:r w:rsidRPr="006A724F">
        <w:rPr>
          <w:b/>
          <w:sz w:val="30"/>
          <w:szCs w:val="30"/>
        </w:rPr>
        <w:t>Нововиленская-Зацень-МКАД</w:t>
      </w:r>
      <w:proofErr w:type="spellEnd"/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8F598E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6A724F">
        <w:rPr>
          <w:noProof/>
          <w:sz w:val="26"/>
          <w:szCs w:val="26"/>
        </w:rPr>
        <w:t xml:space="preserve">    </w:t>
      </w:r>
      <w:r>
        <w:rPr>
          <w:noProof/>
          <w:sz w:val="26"/>
          <w:szCs w:val="26"/>
        </w:rPr>
        <w:t xml:space="preserve">  </w:t>
      </w:r>
      <w:r w:rsidR="00E15C2F">
        <w:rPr>
          <w:noProof/>
          <w:sz w:val="26"/>
          <w:szCs w:val="26"/>
        </w:rPr>
        <w:t xml:space="preserve"> </w:t>
      </w:r>
      <w:r w:rsidR="007D3320">
        <w:rPr>
          <w:noProof/>
          <w:sz w:val="26"/>
          <w:szCs w:val="26"/>
        </w:rPr>
        <w:t xml:space="preserve"> </w:t>
      </w:r>
      <w:r w:rsidR="006A724F">
        <w:rPr>
          <w:noProof/>
        </w:rPr>
        <w:drawing>
          <wp:inline distT="0" distB="0" distL="0" distR="0" wp14:anchorId="517952A9" wp14:editId="36650000">
            <wp:extent cx="2767373" cy="3010619"/>
            <wp:effectExtent l="0" t="0" r="0" b="0"/>
            <wp:docPr id="14" name="Рисунок 6" descr="D:\МОИ ФАЙЛЫ ОТДЕЛ\ЖАЛОБЫ\2022 год\ЖАЛОБА Радич - зацень\ЗАЦЕНЬ-жалоба\IMG_20221114_131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МОИ ФАЙЛЫ ОТДЕЛ\ЖАЛОБЫ\2022 год\ЖАЛОБА Радич - зацень\ЗАЦЕНЬ-жалоба\IMG_20221114_1315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38" cy="30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24F">
        <w:rPr>
          <w:noProof/>
          <w:sz w:val="26"/>
          <w:szCs w:val="26"/>
        </w:rPr>
        <w:t xml:space="preserve">            </w:t>
      </w:r>
      <w:r w:rsidR="006A724F">
        <w:rPr>
          <w:noProof/>
        </w:rPr>
        <w:drawing>
          <wp:inline distT="0" distB="0" distL="0" distR="0" wp14:anchorId="553DB8DB" wp14:editId="3BE97B9B">
            <wp:extent cx="2769079" cy="3010618"/>
            <wp:effectExtent l="0" t="0" r="0" b="0"/>
            <wp:docPr id="18" name="Рисунок 7" descr="D:\МОИ ФАЙЛЫ ОТДЕЛ\ЖАЛОБЫ\2022 год\ЖАЛОБА Радич - зацень\ЗАЦЕНЬ ПОСЛЕ\IMG_20221122_151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МОИ ФАЙЛЫ ОТДЕЛ\ЖАЛОБЫ\2022 год\ЖАЛОБА Радич - зацень\ЗАЦЕНЬ ПОСЛЕ\IMG_20221122_1513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70" cy="30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8AF" w:rsidRDefault="00D778AF" w:rsidP="001761FB">
      <w:r>
        <w:separator/>
      </w:r>
    </w:p>
  </w:endnote>
  <w:endnote w:type="continuationSeparator" w:id="0">
    <w:p w:rsidR="00D778AF" w:rsidRDefault="00D778AF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8AF" w:rsidRDefault="00D778AF" w:rsidP="001761FB">
      <w:r>
        <w:separator/>
      </w:r>
    </w:p>
  </w:footnote>
  <w:footnote w:type="continuationSeparator" w:id="0">
    <w:p w:rsidR="00D778AF" w:rsidRDefault="00D778AF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8FC49-018E-43D0-BD68-648B78031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62</TotalTime>
  <Pages>6</Pages>
  <Words>352</Words>
  <Characters>3015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3361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12</cp:revision>
  <cp:lastPrinted>2022-12-15T11:30:00Z</cp:lastPrinted>
  <dcterms:created xsi:type="dcterms:W3CDTF">2022-10-05T14:48:00Z</dcterms:created>
  <dcterms:modified xsi:type="dcterms:W3CDTF">2023-01-10T14:06:00Z</dcterms:modified>
</cp:coreProperties>
</file>