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1FB" w:rsidRPr="004A7020" w:rsidRDefault="00F64DB2" w:rsidP="001761FB">
      <w:pPr>
        <w:rPr>
          <w:b/>
          <w:sz w:val="30"/>
          <w:szCs w:val="30"/>
        </w:rPr>
      </w:pPr>
      <w:r w:rsidRPr="004A7020">
        <w:rPr>
          <w:sz w:val="30"/>
          <w:szCs w:val="30"/>
        </w:rPr>
        <w:t>Заводской район</w:t>
      </w:r>
      <w:r w:rsidR="004A7020">
        <w:rPr>
          <w:b/>
          <w:sz w:val="30"/>
          <w:szCs w:val="30"/>
        </w:rPr>
        <w:t xml:space="preserve"> (</w:t>
      </w:r>
      <w:r>
        <w:rPr>
          <w:sz w:val="30"/>
          <w:szCs w:val="30"/>
        </w:rPr>
        <w:t>у</w:t>
      </w:r>
      <w:r w:rsidR="001761FB" w:rsidRPr="00761F1E">
        <w:rPr>
          <w:sz w:val="30"/>
          <w:szCs w:val="30"/>
        </w:rPr>
        <w:t xml:space="preserve">л. </w:t>
      </w:r>
      <w:proofErr w:type="gramStart"/>
      <w:r w:rsidR="001761FB" w:rsidRPr="00761F1E">
        <w:rPr>
          <w:sz w:val="30"/>
          <w:szCs w:val="30"/>
        </w:rPr>
        <w:t>Юношеская</w:t>
      </w:r>
      <w:proofErr w:type="gramEnd"/>
      <w:r w:rsidR="001761FB" w:rsidRPr="00761F1E">
        <w:rPr>
          <w:sz w:val="30"/>
          <w:szCs w:val="30"/>
        </w:rPr>
        <w:t>, 48</w:t>
      </w:r>
      <w:r w:rsidR="004A7020">
        <w:rPr>
          <w:sz w:val="30"/>
          <w:szCs w:val="30"/>
        </w:rPr>
        <w:t>)</w:t>
      </w:r>
    </w:p>
    <w:p w:rsidR="001761FB" w:rsidRPr="00903FF7" w:rsidRDefault="004A7020" w:rsidP="001761FB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154305</wp:posOffset>
            </wp:positionV>
            <wp:extent cx="3096260" cy="2303145"/>
            <wp:effectExtent l="0" t="0" r="8890" b="1905"/>
            <wp:wrapNone/>
            <wp:docPr id="18440" name="Рисунок 18440" descr="Описание: D:\Информация 20.12.2017\фото част. сект\Заводской\ул. Юношеская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Информация 20.12.2017\фото част. сект\Заводской\ул. Юношеская, 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2911631</wp:posOffset>
            </wp:positionH>
            <wp:positionV relativeFrom="paragraph">
              <wp:posOffset>154651</wp:posOffset>
            </wp:positionV>
            <wp:extent cx="3217653" cy="2303253"/>
            <wp:effectExtent l="0" t="0" r="1905" b="1905"/>
            <wp:wrapNone/>
            <wp:docPr id="18441" name="Рисунок 18441" descr="Описание: D:\обмен\IMG-f4ddbe0436925ccb135032afbf1bf5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обмен\IMG-f4ddbe0436925ccb135032afbf1bf51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3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rPr>
          <w:sz w:val="28"/>
          <w:u w:val="single"/>
        </w:rPr>
      </w:pPr>
    </w:p>
    <w:p w:rsidR="001761FB" w:rsidRPr="00F64DB2" w:rsidRDefault="001761FB" w:rsidP="00F64DB2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Pr="00761F1E" w:rsidRDefault="004A7020" w:rsidP="001761FB">
      <w:pPr>
        <w:jc w:val="both"/>
        <w:rPr>
          <w:sz w:val="30"/>
          <w:szCs w:val="30"/>
        </w:rPr>
      </w:pPr>
      <w:r w:rsidRPr="004A7020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</w:t>
      </w:r>
      <w:r w:rsidR="00F64DB2">
        <w:rPr>
          <w:sz w:val="30"/>
          <w:szCs w:val="30"/>
        </w:rPr>
        <w:t>у</w:t>
      </w:r>
      <w:r>
        <w:rPr>
          <w:sz w:val="30"/>
          <w:szCs w:val="30"/>
        </w:rPr>
        <w:t>л. Федотова)</w:t>
      </w:r>
    </w:p>
    <w:p w:rsidR="001761FB" w:rsidRDefault="004A7020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151765</wp:posOffset>
            </wp:positionV>
            <wp:extent cx="3070860" cy="2308225"/>
            <wp:effectExtent l="0" t="0" r="0" b="0"/>
            <wp:wrapNone/>
            <wp:docPr id="18437" name="Рисунок 18437" descr="Описание: D:\Информация 20.12.2017\фото част. сект\Заводской\ул. Фед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Информация 20.12.2017\фото част. сект\Заводской\ул. Федот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DB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2989267</wp:posOffset>
            </wp:positionH>
            <wp:positionV relativeFrom="paragraph">
              <wp:posOffset>151945</wp:posOffset>
            </wp:positionV>
            <wp:extent cx="3174521" cy="2308385"/>
            <wp:effectExtent l="0" t="0" r="6985" b="0"/>
            <wp:wrapNone/>
            <wp:docPr id="18439" name="Рисунок 18439" descr="Описание: C:\Users\user\Desktop\IMG-aa6b988ca1a9801f1249b96fc591ac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esktop\IMG-aa6b988ca1a9801f1249b96fc591ac8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06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Pr="00903FF7" w:rsidRDefault="001761FB" w:rsidP="001761FB">
      <w:pPr>
        <w:jc w:val="both"/>
        <w:rPr>
          <w:noProof/>
          <w:sz w:val="28"/>
        </w:rPr>
      </w:pPr>
      <w:r>
        <w:rPr>
          <w:noProof/>
          <w:sz w:val="28"/>
        </w:rPr>
        <w:t>ДО</w:t>
      </w:r>
    </w:p>
    <w:p w:rsidR="001761FB" w:rsidRDefault="001761FB" w:rsidP="001761FB">
      <w:pPr>
        <w:jc w:val="both"/>
        <w:rPr>
          <w:noProof/>
          <w:sz w:val="28"/>
        </w:rPr>
      </w:pPr>
    </w:p>
    <w:p w:rsidR="001761FB" w:rsidRPr="00903FF7" w:rsidRDefault="001761FB" w:rsidP="001761FB">
      <w:pPr>
        <w:jc w:val="both"/>
        <w:rPr>
          <w:noProof/>
          <w:sz w:val="28"/>
        </w:rPr>
      </w:pPr>
      <w:r w:rsidRPr="00903FF7">
        <w:rPr>
          <w:noProof/>
          <w:sz w:val="28"/>
        </w:rPr>
        <w:t xml:space="preserve">ДО                      </w:t>
      </w:r>
      <w:r>
        <w:rPr>
          <w:noProof/>
          <w:sz w:val="28"/>
        </w:rPr>
        <w:t xml:space="preserve">                                            </w:t>
      </w:r>
      <w:r w:rsidRPr="00903FF7">
        <w:rPr>
          <w:noProof/>
          <w:sz w:val="28"/>
        </w:rPr>
        <w:t xml:space="preserve">       </w:t>
      </w:r>
      <w:r>
        <w:rPr>
          <w:noProof/>
          <w:sz w:val="28"/>
        </w:rPr>
        <w:t xml:space="preserve">     </w:t>
      </w:r>
      <w:r w:rsidRPr="00903FF7">
        <w:rPr>
          <w:noProof/>
          <w:sz w:val="28"/>
        </w:rPr>
        <w:t xml:space="preserve">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rPr>
          <w:sz w:val="28"/>
        </w:rPr>
      </w:pPr>
      <w:r w:rsidRPr="001761FB">
        <w:rPr>
          <w:sz w:val="28"/>
        </w:rPr>
        <w:t xml:space="preserve">  </w:t>
      </w:r>
    </w:p>
    <w:p w:rsidR="001761FB" w:rsidRPr="004A7020" w:rsidRDefault="001761FB" w:rsidP="001761FB">
      <w:pPr>
        <w:jc w:val="center"/>
        <w:rPr>
          <w:sz w:val="26"/>
          <w:szCs w:val="26"/>
        </w:rPr>
      </w:pPr>
      <w:r w:rsidRPr="004A7020">
        <w:rPr>
          <w:sz w:val="26"/>
          <w:szCs w:val="26"/>
        </w:rPr>
        <w:t>ДО                                                                           ПОСЛЕ</w:t>
      </w:r>
    </w:p>
    <w:p w:rsidR="00F64DB2" w:rsidRDefault="00F64DB2" w:rsidP="001761FB">
      <w:pPr>
        <w:jc w:val="both"/>
        <w:rPr>
          <w:sz w:val="30"/>
          <w:szCs w:val="30"/>
        </w:rPr>
      </w:pPr>
    </w:p>
    <w:p w:rsidR="001761FB" w:rsidRPr="00761F1E" w:rsidRDefault="004A7020" w:rsidP="001761FB">
      <w:pPr>
        <w:jc w:val="both"/>
        <w:rPr>
          <w:sz w:val="30"/>
          <w:szCs w:val="30"/>
        </w:rPr>
      </w:pPr>
      <w:r w:rsidRPr="004A7020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</w:t>
      </w:r>
      <w:r w:rsidR="00F64DB2">
        <w:rPr>
          <w:sz w:val="30"/>
          <w:szCs w:val="30"/>
        </w:rPr>
        <w:t>п</w:t>
      </w:r>
      <w:r>
        <w:rPr>
          <w:sz w:val="30"/>
          <w:szCs w:val="30"/>
        </w:rPr>
        <w:t>ер. Алтайский)</w:t>
      </w:r>
    </w:p>
    <w:p w:rsidR="001761FB" w:rsidRDefault="004A7020" w:rsidP="001761F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197485</wp:posOffset>
            </wp:positionV>
            <wp:extent cx="3096260" cy="2484120"/>
            <wp:effectExtent l="0" t="0" r="8890" b="0"/>
            <wp:wrapNone/>
            <wp:docPr id="18435" name="Рисунок 18435" descr="Описание: C:\Users\user\Desktop\IMG-fa75f145b1f51d766a9bcd1887b044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esktop\IMG-fa75f145b1f51d766a9bcd1887b044b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197485</wp:posOffset>
            </wp:positionV>
            <wp:extent cx="3079115" cy="2493010"/>
            <wp:effectExtent l="0" t="0" r="6985" b="2540"/>
            <wp:wrapNone/>
            <wp:docPr id="18434" name="Рисунок 18434" descr="Описание: D:\Информация 20.12.2017\фото част. сект\Заводской\пер. Алт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Информация 20.12.2017\фото част. сект\Заводской\пер. Алтай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Pr="004A7020" w:rsidRDefault="001761FB" w:rsidP="00F64DB2">
      <w:pPr>
        <w:jc w:val="center"/>
        <w:rPr>
          <w:sz w:val="26"/>
          <w:szCs w:val="26"/>
        </w:rPr>
      </w:pPr>
      <w:r w:rsidRPr="004A7020">
        <w:rPr>
          <w:sz w:val="26"/>
          <w:szCs w:val="26"/>
        </w:rPr>
        <w:t>ДО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4A7020" w:rsidRDefault="004A7020" w:rsidP="001761FB">
      <w:pPr>
        <w:jc w:val="both"/>
        <w:rPr>
          <w:sz w:val="30"/>
          <w:szCs w:val="30"/>
        </w:rPr>
      </w:pPr>
    </w:p>
    <w:p w:rsidR="001761FB" w:rsidRPr="00761F1E" w:rsidRDefault="004A7020" w:rsidP="001761FB">
      <w:pPr>
        <w:jc w:val="both"/>
        <w:rPr>
          <w:sz w:val="30"/>
          <w:szCs w:val="30"/>
        </w:rPr>
      </w:pPr>
      <w:r w:rsidRPr="004A7020">
        <w:rPr>
          <w:sz w:val="30"/>
          <w:szCs w:val="30"/>
        </w:rPr>
        <w:lastRenderedPageBreak/>
        <w:t xml:space="preserve">Заводской район </w:t>
      </w:r>
      <w:r>
        <w:rPr>
          <w:sz w:val="30"/>
          <w:szCs w:val="30"/>
        </w:rPr>
        <w:t>(у</w:t>
      </w:r>
      <w:r w:rsidR="00643FB1">
        <w:rPr>
          <w:sz w:val="30"/>
          <w:szCs w:val="30"/>
        </w:rPr>
        <w:t xml:space="preserve">л. Айвазовского, </w:t>
      </w:r>
      <w:r>
        <w:rPr>
          <w:sz w:val="30"/>
          <w:szCs w:val="30"/>
        </w:rPr>
        <w:t>78)</w:t>
      </w:r>
    </w:p>
    <w:p w:rsidR="001761FB" w:rsidRDefault="004A7020" w:rsidP="001761F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180340</wp:posOffset>
            </wp:positionV>
            <wp:extent cx="3131185" cy="2515235"/>
            <wp:effectExtent l="0" t="0" r="0" b="0"/>
            <wp:wrapNone/>
            <wp:docPr id="18433" name="Рисунок 18433" descr="Описание: C:\Users\user\Desktop\IMG-b44d86c87aed356d8085fe746c5bae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esktop\IMG-b44d86c87aed356d8085fe746c5bae4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-245638</wp:posOffset>
            </wp:positionH>
            <wp:positionV relativeFrom="paragraph">
              <wp:posOffset>180532</wp:posOffset>
            </wp:positionV>
            <wp:extent cx="3131389" cy="2527539"/>
            <wp:effectExtent l="0" t="0" r="0" b="6350"/>
            <wp:wrapNone/>
            <wp:docPr id="18432" name="Рисунок 18432" descr="Описание: D:\Информация 20.12.2017\фото част. сект\Заводской\ул. Айвазовского, 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Информация 20.12.2017\фото част. сект\Заводской\ул. Айвазовского, 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6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  <w:r>
        <w:rPr>
          <w:sz w:val="28"/>
        </w:rPr>
        <w:t xml:space="preserve">    </w:t>
      </w:r>
    </w:p>
    <w:p w:rsidR="001761FB" w:rsidRDefault="001761FB" w:rsidP="001761FB">
      <w:pPr>
        <w:jc w:val="both"/>
        <w:rPr>
          <w:sz w:val="28"/>
        </w:rPr>
      </w:pPr>
      <w:r>
        <w:rPr>
          <w:sz w:val="28"/>
        </w:rPr>
        <w:t>ДО                                                                                      ПОСЛЕ</w:t>
      </w:r>
    </w:p>
    <w:p w:rsidR="004A7020" w:rsidRDefault="004A7020" w:rsidP="004A7020">
      <w:pPr>
        <w:rPr>
          <w:sz w:val="28"/>
        </w:rPr>
      </w:pPr>
    </w:p>
    <w:p w:rsidR="004A7020" w:rsidRPr="004A7020" w:rsidRDefault="004A7020" w:rsidP="004A7020">
      <w:pPr>
        <w:jc w:val="center"/>
        <w:rPr>
          <w:sz w:val="26"/>
          <w:szCs w:val="26"/>
        </w:rPr>
      </w:pPr>
      <w:r w:rsidRPr="004A7020">
        <w:rPr>
          <w:sz w:val="26"/>
          <w:szCs w:val="26"/>
        </w:rPr>
        <w:t>ДО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4A7020" w:rsidRDefault="004A7020" w:rsidP="001761FB">
      <w:pPr>
        <w:jc w:val="both"/>
        <w:rPr>
          <w:sz w:val="30"/>
          <w:szCs w:val="30"/>
        </w:rPr>
      </w:pPr>
    </w:p>
    <w:p w:rsidR="001761FB" w:rsidRPr="00761F1E" w:rsidRDefault="004A7020" w:rsidP="001761FB">
      <w:pPr>
        <w:jc w:val="both"/>
        <w:rPr>
          <w:sz w:val="30"/>
          <w:szCs w:val="30"/>
        </w:rPr>
      </w:pPr>
      <w:proofErr w:type="gramStart"/>
      <w:r w:rsidRPr="004A7020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(ул. Нестерова-пер.</w:t>
      </w:r>
      <w:proofErr w:type="gram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Алтайский)</w:t>
      </w:r>
      <w:proofErr w:type="gramEnd"/>
    </w:p>
    <w:p w:rsidR="001761FB" w:rsidRDefault="004A7020" w:rsidP="001761F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40005</wp:posOffset>
            </wp:positionV>
            <wp:extent cx="2912745" cy="2294255"/>
            <wp:effectExtent l="0" t="0" r="1905" b="0"/>
            <wp:wrapNone/>
            <wp:docPr id="31" name="Рисунок 31" descr="Описание: C:\Users\user\Desktop\IMG-7543d41d9cd3ae707087de7b5cf98b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esktop\IMG-7543d41d9cd3ae707087de7b5cf98ba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40005</wp:posOffset>
            </wp:positionV>
            <wp:extent cx="3132455" cy="2277110"/>
            <wp:effectExtent l="0" t="0" r="0" b="8890"/>
            <wp:wrapNone/>
            <wp:docPr id="30" name="Рисунок 30" descr="Описание: D:\Информация 20.12.2017\фото част. сект\Заводской\ул. Нестерова - пер. Алтайск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Информация 20.12.2017\фото част. сект\Заводской\ул. Нестерова - пер. Алтайский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Pr="004A7020" w:rsidRDefault="001761FB" w:rsidP="004A7020">
      <w:pPr>
        <w:jc w:val="center"/>
        <w:rPr>
          <w:sz w:val="26"/>
          <w:szCs w:val="26"/>
        </w:rPr>
      </w:pPr>
      <w:r w:rsidRPr="004A7020">
        <w:rPr>
          <w:sz w:val="26"/>
          <w:szCs w:val="26"/>
        </w:rPr>
        <w:t>ДО                                                                         ПОСЛЕ</w:t>
      </w:r>
    </w:p>
    <w:p w:rsidR="001761FB" w:rsidRPr="004A7020" w:rsidRDefault="001761FB" w:rsidP="004A7020">
      <w:pPr>
        <w:jc w:val="center"/>
        <w:rPr>
          <w:sz w:val="26"/>
          <w:szCs w:val="26"/>
        </w:rPr>
      </w:pPr>
    </w:p>
    <w:p w:rsidR="001761FB" w:rsidRPr="00761F1E" w:rsidRDefault="004A7020" w:rsidP="001761FB">
      <w:pPr>
        <w:jc w:val="both"/>
        <w:rPr>
          <w:sz w:val="30"/>
          <w:szCs w:val="30"/>
        </w:rPr>
      </w:pPr>
      <w:r w:rsidRPr="004A7020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</w:t>
      </w:r>
      <w:proofErr w:type="spellStart"/>
      <w:r w:rsidR="001761FB" w:rsidRPr="00761F1E">
        <w:rPr>
          <w:sz w:val="30"/>
          <w:szCs w:val="30"/>
        </w:rPr>
        <w:t>ул</w:t>
      </w:r>
      <w:proofErr w:type="gramStart"/>
      <w:r w:rsidR="001761FB" w:rsidRPr="00761F1E">
        <w:rPr>
          <w:sz w:val="30"/>
          <w:szCs w:val="30"/>
        </w:rPr>
        <w:t>.Е</w:t>
      </w:r>
      <w:proofErr w:type="gramEnd"/>
      <w:r w:rsidR="001761FB" w:rsidRPr="00761F1E">
        <w:rPr>
          <w:sz w:val="30"/>
          <w:szCs w:val="30"/>
        </w:rPr>
        <w:t>льницкая</w:t>
      </w:r>
      <w:proofErr w:type="spellEnd"/>
      <w:r w:rsidR="001761FB" w:rsidRPr="00761F1E">
        <w:rPr>
          <w:sz w:val="30"/>
          <w:szCs w:val="30"/>
        </w:rPr>
        <w:t>,</w:t>
      </w:r>
      <w:r w:rsidR="00643FB1">
        <w:rPr>
          <w:sz w:val="30"/>
          <w:szCs w:val="30"/>
        </w:rPr>
        <w:t xml:space="preserve"> </w:t>
      </w:r>
      <w:r w:rsidR="001761FB" w:rsidRPr="00761F1E">
        <w:rPr>
          <w:sz w:val="30"/>
          <w:szCs w:val="30"/>
        </w:rPr>
        <w:t>52</w:t>
      </w:r>
      <w:r>
        <w:rPr>
          <w:sz w:val="30"/>
          <w:szCs w:val="30"/>
        </w:rPr>
        <w:t>)</w:t>
      </w:r>
    </w:p>
    <w:p w:rsidR="001761FB" w:rsidRPr="003968FE" w:rsidRDefault="004A7020" w:rsidP="001761F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127635</wp:posOffset>
            </wp:positionV>
            <wp:extent cx="3131185" cy="2489200"/>
            <wp:effectExtent l="0" t="0" r="0" b="6350"/>
            <wp:wrapNone/>
            <wp:docPr id="29" name="Рисунок 29" descr="Описание: D:\Информация 20.12.2017\фото част. сект\Заводской\ул. Ельницкая,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Информация 20.12.2017\фото част. сект\Заводской\ул. Ельницкая, 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1FB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3118666</wp:posOffset>
            </wp:positionH>
            <wp:positionV relativeFrom="paragraph">
              <wp:posOffset>127755</wp:posOffset>
            </wp:positionV>
            <wp:extent cx="2915728" cy="2483855"/>
            <wp:effectExtent l="0" t="0" r="0" b="0"/>
            <wp:wrapNone/>
            <wp:docPr id="28" name="Рисунок 28" descr="Описание: C:\Users\user\Desktop\IMG-4ef3709f7939152938d31d686261fd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Desktop\IMG-4ef3709f7939152938d31d686261fd0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  <w:r>
        <w:rPr>
          <w:sz w:val="28"/>
        </w:rPr>
        <w:t xml:space="preserve">  ДО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Pr="004A7020" w:rsidRDefault="001761FB" w:rsidP="004A7020">
      <w:pPr>
        <w:jc w:val="center"/>
        <w:rPr>
          <w:sz w:val="26"/>
          <w:szCs w:val="26"/>
        </w:rPr>
      </w:pPr>
      <w:r w:rsidRPr="004A7020">
        <w:rPr>
          <w:sz w:val="26"/>
          <w:szCs w:val="26"/>
        </w:rPr>
        <w:t>ДО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Pr="00761F1E" w:rsidRDefault="004D65CB" w:rsidP="001761FB">
      <w:pPr>
        <w:jc w:val="both"/>
        <w:rPr>
          <w:sz w:val="30"/>
          <w:szCs w:val="30"/>
        </w:rPr>
      </w:pPr>
      <w:r w:rsidRPr="004D65CB">
        <w:rPr>
          <w:sz w:val="30"/>
          <w:szCs w:val="30"/>
        </w:rPr>
        <w:lastRenderedPageBreak/>
        <w:t xml:space="preserve">Заводской район </w:t>
      </w:r>
      <w:r>
        <w:rPr>
          <w:sz w:val="30"/>
          <w:szCs w:val="30"/>
        </w:rPr>
        <w:t>(</w:t>
      </w:r>
      <w:r w:rsidR="001761FB" w:rsidRPr="00761F1E">
        <w:rPr>
          <w:sz w:val="30"/>
          <w:szCs w:val="30"/>
        </w:rPr>
        <w:t xml:space="preserve">ул. </w:t>
      </w:r>
      <w:r w:rsidR="00024C75">
        <w:rPr>
          <w:sz w:val="30"/>
          <w:szCs w:val="30"/>
        </w:rPr>
        <w:t xml:space="preserve">Малый </w:t>
      </w:r>
      <w:proofErr w:type="spellStart"/>
      <w:r w:rsidR="00024C75">
        <w:rPr>
          <w:sz w:val="30"/>
          <w:szCs w:val="30"/>
        </w:rPr>
        <w:t>Тростенец</w:t>
      </w:r>
      <w:proofErr w:type="spellEnd"/>
      <w:r w:rsidR="001761FB" w:rsidRPr="00761F1E">
        <w:rPr>
          <w:sz w:val="30"/>
          <w:szCs w:val="30"/>
        </w:rPr>
        <w:t>,</w:t>
      </w:r>
      <w:r w:rsidR="00643FB1">
        <w:rPr>
          <w:sz w:val="30"/>
          <w:szCs w:val="30"/>
        </w:rPr>
        <w:t xml:space="preserve"> </w:t>
      </w:r>
      <w:r w:rsidR="001761FB" w:rsidRPr="00761F1E">
        <w:rPr>
          <w:sz w:val="30"/>
          <w:szCs w:val="30"/>
        </w:rPr>
        <w:t>59а</w:t>
      </w:r>
      <w:r>
        <w:rPr>
          <w:sz w:val="30"/>
          <w:szCs w:val="30"/>
        </w:rPr>
        <w:t>)</w:t>
      </w:r>
    </w:p>
    <w:p w:rsidR="001761FB" w:rsidRDefault="001761FB" w:rsidP="001761F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61595</wp:posOffset>
            </wp:positionV>
            <wp:extent cx="2678430" cy="2754630"/>
            <wp:effectExtent l="0" t="0" r="7620" b="7620"/>
            <wp:wrapNone/>
            <wp:docPr id="27" name="Рисунок 27" descr="Описание: D:\Информация 20.12.2017\фото част. сект\Заводской\ул. Малая Тростенецкая, 59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Информация 20.12.2017\фото част. сект\Заводской\ул. Малая Тростенецкая, 59а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Pr="004D65CB" w:rsidRDefault="001761FB" w:rsidP="001761FB">
      <w:pPr>
        <w:jc w:val="both"/>
        <w:rPr>
          <w:sz w:val="26"/>
          <w:szCs w:val="26"/>
        </w:rPr>
      </w:pPr>
      <w:r>
        <w:rPr>
          <w:sz w:val="28"/>
        </w:rPr>
        <w:t xml:space="preserve">                        </w:t>
      </w:r>
      <w:r w:rsidRPr="004D65CB">
        <w:rPr>
          <w:sz w:val="26"/>
          <w:szCs w:val="26"/>
        </w:rPr>
        <w:t>ДО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Pr="004D65CB" w:rsidRDefault="006A5443" w:rsidP="001761FB">
      <w:pPr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3308446</wp:posOffset>
            </wp:positionH>
            <wp:positionV relativeFrom="paragraph">
              <wp:posOffset>61068</wp:posOffset>
            </wp:positionV>
            <wp:extent cx="2579298" cy="3076578"/>
            <wp:effectExtent l="0" t="0" r="0" b="0"/>
            <wp:wrapNone/>
            <wp:docPr id="26" name="Рисунок 26" descr="Описание: C:\Users\user\Desktop\IMG-4fd253ca54b8fa92563d91e62c58e6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user\Desktop\IMG-4fd253ca54b8fa92563d91e62c58e6d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63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121285</wp:posOffset>
            </wp:positionV>
            <wp:extent cx="2630805" cy="3022600"/>
            <wp:effectExtent l="0" t="0" r="0" b="6350"/>
            <wp:wrapNone/>
            <wp:docPr id="25" name="Рисунок 25" descr="Описание: C:\Users\user\Desktop\IMG-3a512728617efdc47a7365272cae6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user\Desktop\IMG-3a512728617efdc47a7365272cae60f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1FB">
        <w:rPr>
          <w:sz w:val="28"/>
        </w:rPr>
        <w:t xml:space="preserve">                                                 </w:t>
      </w:r>
      <w:r>
        <w:rPr>
          <w:sz w:val="28"/>
        </w:rPr>
        <w:t xml:space="preserve">         </w:t>
      </w:r>
      <w:r w:rsidR="004622BF" w:rsidRPr="004D65CB">
        <w:rPr>
          <w:sz w:val="26"/>
          <w:szCs w:val="26"/>
        </w:rPr>
        <w:t>П</w:t>
      </w:r>
      <w:r w:rsidR="00271235" w:rsidRPr="004D65CB">
        <w:rPr>
          <w:sz w:val="26"/>
          <w:szCs w:val="26"/>
        </w:rPr>
        <w:t>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rPr>
          <w:sz w:val="28"/>
        </w:rPr>
      </w:pPr>
      <w:r>
        <w:rPr>
          <w:sz w:val="28"/>
        </w:rPr>
        <w:t xml:space="preserve">                    </w:t>
      </w:r>
    </w:p>
    <w:p w:rsidR="001761FB" w:rsidRDefault="001761FB" w:rsidP="001761FB">
      <w:pPr>
        <w:jc w:val="both"/>
        <w:rPr>
          <w:sz w:val="30"/>
          <w:szCs w:val="30"/>
        </w:rPr>
      </w:pPr>
    </w:p>
    <w:p w:rsidR="001761FB" w:rsidRPr="001D447C" w:rsidRDefault="001761FB" w:rsidP="001761FB">
      <w:pPr>
        <w:rPr>
          <w:sz w:val="30"/>
          <w:szCs w:val="30"/>
        </w:rPr>
      </w:pPr>
    </w:p>
    <w:p w:rsidR="001761FB" w:rsidRPr="001D447C" w:rsidRDefault="00024C75" w:rsidP="001761FB">
      <w:pPr>
        <w:rPr>
          <w:sz w:val="30"/>
          <w:szCs w:val="30"/>
        </w:rPr>
      </w:pPr>
      <w:r w:rsidRPr="00024C75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</w:t>
      </w:r>
      <w:proofErr w:type="spellStart"/>
      <w:r>
        <w:rPr>
          <w:sz w:val="30"/>
          <w:szCs w:val="30"/>
        </w:rPr>
        <w:t>у</w:t>
      </w:r>
      <w:r w:rsidR="001761FB" w:rsidRPr="001D447C">
        <w:rPr>
          <w:sz w:val="30"/>
          <w:szCs w:val="30"/>
        </w:rPr>
        <w:t>л</w:t>
      </w:r>
      <w:proofErr w:type="gramStart"/>
      <w:r w:rsidR="001761FB" w:rsidRPr="001D447C">
        <w:rPr>
          <w:sz w:val="30"/>
          <w:szCs w:val="30"/>
        </w:rPr>
        <w:t>.Е</w:t>
      </w:r>
      <w:proofErr w:type="gramEnd"/>
      <w:r w:rsidR="001761FB" w:rsidRPr="001D447C">
        <w:rPr>
          <w:sz w:val="30"/>
          <w:szCs w:val="30"/>
        </w:rPr>
        <w:t>льницкая</w:t>
      </w:r>
      <w:proofErr w:type="spellEnd"/>
      <w:r w:rsidR="001761FB" w:rsidRPr="001D447C">
        <w:rPr>
          <w:sz w:val="30"/>
          <w:szCs w:val="30"/>
        </w:rPr>
        <w:t>,</w:t>
      </w:r>
      <w:r w:rsidR="00643FB1">
        <w:rPr>
          <w:sz w:val="30"/>
          <w:szCs w:val="30"/>
        </w:rPr>
        <w:t xml:space="preserve"> </w:t>
      </w:r>
      <w:r w:rsidR="001761FB" w:rsidRPr="001D447C">
        <w:rPr>
          <w:sz w:val="30"/>
          <w:szCs w:val="30"/>
        </w:rPr>
        <w:t>5</w:t>
      </w:r>
      <w:r>
        <w:rPr>
          <w:sz w:val="30"/>
          <w:szCs w:val="30"/>
        </w:rPr>
        <w:t>)</w:t>
      </w: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-245637</wp:posOffset>
            </wp:positionH>
            <wp:positionV relativeFrom="paragraph">
              <wp:posOffset>46702</wp:posOffset>
            </wp:positionV>
            <wp:extent cx="2881222" cy="1843299"/>
            <wp:effectExtent l="0" t="0" r="0" b="5080"/>
            <wp:wrapNone/>
            <wp:docPr id="24" name="Рисунок 24" descr="Описание: D:\Информация 20.12.2017\фото част. сект\Заводской\ул. Ельницкая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:\Информация 20.12.2017\фото част. сект\Заводской\ул. Ельницкая,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72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57150</wp:posOffset>
            </wp:positionV>
            <wp:extent cx="3260090" cy="1835785"/>
            <wp:effectExtent l="0" t="0" r="0" b="0"/>
            <wp:wrapNone/>
            <wp:docPr id="23" name="Рисунок 23" descr="Описание: C:\Users\user\Desktop\03.01.2018 ЧАСТНЫЙ СЕКТОР\Ельницкая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user\Desktop\03.01.2018 ЧАСТНЫЙ СЕКТОР\Ельницкая,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Pr="00024C75" w:rsidRDefault="001761FB" w:rsidP="00024C75">
      <w:pPr>
        <w:jc w:val="center"/>
        <w:rPr>
          <w:sz w:val="26"/>
          <w:szCs w:val="26"/>
        </w:rPr>
      </w:pPr>
      <w:r w:rsidRPr="00024C75">
        <w:rPr>
          <w:sz w:val="26"/>
          <w:szCs w:val="26"/>
        </w:rPr>
        <w:t>ДО                                                                      ПОСЛЕ</w:t>
      </w:r>
    </w:p>
    <w:p w:rsidR="001761FB" w:rsidRDefault="001761FB" w:rsidP="001761FB">
      <w:pPr>
        <w:ind w:firstLine="567"/>
        <w:jc w:val="both"/>
        <w:rPr>
          <w:sz w:val="30"/>
          <w:szCs w:val="30"/>
        </w:rPr>
      </w:pPr>
    </w:p>
    <w:p w:rsidR="001761FB" w:rsidRDefault="001761FB" w:rsidP="001761FB">
      <w:pPr>
        <w:ind w:firstLine="567"/>
        <w:jc w:val="both"/>
        <w:rPr>
          <w:sz w:val="30"/>
          <w:szCs w:val="30"/>
        </w:rPr>
      </w:pPr>
    </w:p>
    <w:p w:rsidR="00024C75" w:rsidRDefault="00024C75" w:rsidP="001761FB">
      <w:pPr>
        <w:pStyle w:val="af3"/>
        <w:ind w:left="360"/>
        <w:jc w:val="both"/>
        <w:rPr>
          <w:szCs w:val="30"/>
        </w:rPr>
      </w:pPr>
    </w:p>
    <w:p w:rsidR="001761FB" w:rsidRPr="001D447C" w:rsidRDefault="00024C75" w:rsidP="001761FB">
      <w:pPr>
        <w:pStyle w:val="af3"/>
        <w:ind w:left="360"/>
        <w:jc w:val="both"/>
        <w:rPr>
          <w:szCs w:val="30"/>
        </w:rPr>
      </w:pPr>
      <w:r w:rsidRPr="00024C75">
        <w:rPr>
          <w:szCs w:val="30"/>
        </w:rPr>
        <w:lastRenderedPageBreak/>
        <w:t xml:space="preserve">Заводской район </w:t>
      </w:r>
      <w:r>
        <w:rPr>
          <w:szCs w:val="30"/>
        </w:rPr>
        <w:t>(у</w:t>
      </w:r>
      <w:r w:rsidR="00643FB1">
        <w:rPr>
          <w:szCs w:val="30"/>
        </w:rPr>
        <w:t xml:space="preserve">л. </w:t>
      </w:r>
      <w:proofErr w:type="spellStart"/>
      <w:r w:rsidR="00643FB1">
        <w:rPr>
          <w:szCs w:val="30"/>
        </w:rPr>
        <w:t>Ельницкая</w:t>
      </w:r>
      <w:proofErr w:type="spellEnd"/>
      <w:r w:rsidR="00643FB1">
        <w:rPr>
          <w:szCs w:val="30"/>
        </w:rPr>
        <w:t xml:space="preserve">, </w:t>
      </w:r>
      <w:r>
        <w:rPr>
          <w:szCs w:val="30"/>
        </w:rPr>
        <w:t>21)</w:t>
      </w:r>
    </w:p>
    <w:p w:rsidR="001761FB" w:rsidRDefault="001761FB" w:rsidP="001761FB">
      <w:pPr>
        <w:rPr>
          <w:sz w:val="28"/>
        </w:rPr>
      </w:pPr>
    </w:p>
    <w:p w:rsidR="001761FB" w:rsidRDefault="00FF0274" w:rsidP="001761F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87630</wp:posOffset>
            </wp:positionV>
            <wp:extent cx="3148330" cy="2748280"/>
            <wp:effectExtent l="0" t="0" r="0" b="0"/>
            <wp:wrapNone/>
            <wp:docPr id="21" name="Рисунок 21" descr="Описание: C:\Users\user\Desktop\03.01.2018 ЧАСТНЫЙ СЕКТОР\Ельницкая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user\Desktop\03.01.2018 ЧАСТНЫЙ СЕКТОР\Ельницкая, 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96520</wp:posOffset>
            </wp:positionV>
            <wp:extent cx="2941320" cy="2734310"/>
            <wp:effectExtent l="0" t="0" r="0" b="8890"/>
            <wp:wrapNone/>
            <wp:docPr id="22" name="Рисунок 22" descr="Описание: D:\Информация 20.12.2017\фото част. сект\Заводской\ул. Ельницкая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D:\Информация 20.12.2017\фото част. сект\Заводской\ул. Ельницкая, 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Default="001761FB" w:rsidP="001761FB">
      <w:pPr>
        <w:rPr>
          <w:sz w:val="28"/>
        </w:rPr>
      </w:pPr>
    </w:p>
    <w:p w:rsidR="001761FB" w:rsidRPr="00024C75" w:rsidRDefault="001761FB" w:rsidP="00024C75">
      <w:pPr>
        <w:jc w:val="center"/>
        <w:rPr>
          <w:sz w:val="26"/>
          <w:szCs w:val="26"/>
        </w:rPr>
      </w:pPr>
      <w:r w:rsidRPr="00024C75">
        <w:rPr>
          <w:sz w:val="26"/>
          <w:szCs w:val="26"/>
        </w:rPr>
        <w:t>ДО                                                                    ПОСЛЕ</w:t>
      </w:r>
    </w:p>
    <w:p w:rsidR="001761FB" w:rsidRPr="00024C75" w:rsidRDefault="001761FB" w:rsidP="00024C75">
      <w:pPr>
        <w:ind w:firstLine="567"/>
        <w:jc w:val="center"/>
        <w:rPr>
          <w:sz w:val="26"/>
          <w:szCs w:val="26"/>
        </w:rPr>
      </w:pPr>
    </w:p>
    <w:p w:rsidR="00024C75" w:rsidRDefault="00024C75" w:rsidP="001761FB">
      <w:pPr>
        <w:jc w:val="both"/>
        <w:rPr>
          <w:sz w:val="30"/>
          <w:szCs w:val="30"/>
        </w:rPr>
      </w:pPr>
    </w:p>
    <w:p w:rsidR="001761FB" w:rsidRPr="00024C75" w:rsidRDefault="00024C75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>Ок</w:t>
      </w:r>
      <w:r w:rsidR="001761FB" w:rsidRPr="00024C75">
        <w:rPr>
          <w:sz w:val="30"/>
          <w:szCs w:val="30"/>
        </w:rPr>
        <w:t>тябрьский район</w:t>
      </w:r>
      <w:r w:rsidRPr="00024C75">
        <w:rPr>
          <w:sz w:val="30"/>
          <w:szCs w:val="30"/>
        </w:rPr>
        <w:t xml:space="preserve"> (у</w:t>
      </w:r>
      <w:r w:rsidR="001761FB" w:rsidRPr="00024C75">
        <w:rPr>
          <w:sz w:val="30"/>
          <w:szCs w:val="30"/>
        </w:rPr>
        <w:t xml:space="preserve">л. </w:t>
      </w:r>
      <w:proofErr w:type="gramStart"/>
      <w:r w:rsidR="001761FB" w:rsidRPr="00024C75">
        <w:rPr>
          <w:sz w:val="30"/>
          <w:szCs w:val="30"/>
        </w:rPr>
        <w:t>Брестская</w:t>
      </w:r>
      <w:proofErr w:type="gramEnd"/>
      <w:r w:rsidRPr="00024C75">
        <w:rPr>
          <w:sz w:val="30"/>
          <w:szCs w:val="30"/>
        </w:rPr>
        <w:t>)</w:t>
      </w:r>
      <w:r w:rsidR="001761FB" w:rsidRPr="00024C75">
        <w:rPr>
          <w:sz w:val="30"/>
          <w:szCs w:val="30"/>
        </w:rPr>
        <w:t xml:space="preserve"> </w:t>
      </w: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FF0274">
      <w:pPr>
        <w:ind w:left="-426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8465" cy="3112770"/>
            <wp:effectExtent l="0" t="0" r="0" b="0"/>
            <wp:wrapSquare wrapText="bothSides"/>
            <wp:docPr id="18444" name="Рисунок 1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88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274">
        <w:rPr>
          <w:b/>
          <w:noProof/>
          <w:sz w:val="30"/>
          <w:szCs w:val="30"/>
        </w:rPr>
        <w:drawing>
          <wp:inline distT="0" distB="0" distL="0" distR="0">
            <wp:extent cx="3157268" cy="3114135"/>
            <wp:effectExtent l="0" t="0" r="5080" b="0"/>
            <wp:docPr id="18446" name="Рисунок 1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44" cy="311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0274">
        <w:rPr>
          <w:b/>
          <w:sz w:val="30"/>
          <w:szCs w:val="30"/>
        </w:rPr>
        <w:br w:type="textWrapping" w:clear="all"/>
      </w:r>
      <w:r w:rsidR="00FF0274" w:rsidRPr="00FF0274">
        <w:rPr>
          <w:sz w:val="26"/>
          <w:szCs w:val="26"/>
        </w:rPr>
        <w:t>ДО                                                                    ПОСЛЕ</w:t>
      </w: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Pr="00FF0274" w:rsidRDefault="001761FB" w:rsidP="001761FB">
      <w:pPr>
        <w:jc w:val="both"/>
        <w:rPr>
          <w:sz w:val="30"/>
          <w:szCs w:val="30"/>
        </w:rPr>
      </w:pPr>
      <w:r w:rsidRPr="00FF0274">
        <w:rPr>
          <w:sz w:val="30"/>
          <w:szCs w:val="30"/>
        </w:rPr>
        <w:lastRenderedPageBreak/>
        <w:t>Советский район</w:t>
      </w:r>
      <w:r w:rsidR="00024C75" w:rsidRPr="00FF0274">
        <w:rPr>
          <w:sz w:val="30"/>
          <w:szCs w:val="30"/>
        </w:rPr>
        <w:t xml:space="preserve"> (у</w:t>
      </w:r>
      <w:r w:rsidRPr="00FF0274">
        <w:rPr>
          <w:sz w:val="30"/>
          <w:szCs w:val="30"/>
        </w:rPr>
        <w:t xml:space="preserve">л. </w:t>
      </w:r>
      <w:proofErr w:type="spellStart"/>
      <w:r w:rsidRPr="00FF0274">
        <w:rPr>
          <w:sz w:val="30"/>
          <w:szCs w:val="30"/>
        </w:rPr>
        <w:t>Папернянская</w:t>
      </w:r>
      <w:proofErr w:type="spellEnd"/>
      <w:r w:rsidRPr="00FF0274">
        <w:rPr>
          <w:sz w:val="30"/>
          <w:szCs w:val="30"/>
        </w:rPr>
        <w:t>, 2</w:t>
      </w:r>
      <w:r w:rsidR="00FF0274" w:rsidRPr="00FF0274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1761FB" w:rsidP="00643FB1">
      <w:pPr>
        <w:jc w:val="both"/>
        <w:rPr>
          <w:sz w:val="30"/>
          <w:szCs w:val="30"/>
        </w:rPr>
      </w:pPr>
      <w:r>
        <w:rPr>
          <w:noProof/>
          <w:sz w:val="28"/>
        </w:rPr>
        <w:drawing>
          <wp:inline distT="0" distB="0" distL="0" distR="0">
            <wp:extent cx="2846717" cy="2260013"/>
            <wp:effectExtent l="0" t="0" r="0" b="6985"/>
            <wp:docPr id="18" name="Рисунок 18" descr="Описание: D:\Информация 20.12.2017\фото част. сект\Советоский\ул. Попернянская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D:\Информация 20.12.2017\фото част. сект\Советоский\ул. Попернянская,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56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001992" cy="2259852"/>
            <wp:effectExtent l="0" t="0" r="8255" b="7620"/>
            <wp:docPr id="17" name="Рисунок 17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2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>ДО                                                                      ПОСЛЕ</w:t>
      </w:r>
    </w:p>
    <w:p w:rsidR="00FF0274" w:rsidRDefault="00FF0274" w:rsidP="001761FB">
      <w:pPr>
        <w:jc w:val="both"/>
        <w:rPr>
          <w:sz w:val="28"/>
        </w:rPr>
      </w:pPr>
    </w:p>
    <w:p w:rsidR="001761FB" w:rsidRDefault="00FF0274" w:rsidP="001761FB">
      <w:pPr>
        <w:jc w:val="both"/>
        <w:rPr>
          <w:sz w:val="28"/>
        </w:rPr>
      </w:pPr>
      <w:r w:rsidRPr="00FF0274">
        <w:rPr>
          <w:sz w:val="28"/>
        </w:rPr>
        <w:t xml:space="preserve">Советский район </w:t>
      </w:r>
      <w:r>
        <w:rPr>
          <w:sz w:val="28"/>
        </w:rPr>
        <w:t>(у</w:t>
      </w:r>
      <w:r w:rsidR="001761FB">
        <w:rPr>
          <w:sz w:val="28"/>
        </w:rPr>
        <w:t xml:space="preserve">л. </w:t>
      </w:r>
      <w:proofErr w:type="gramStart"/>
      <w:r w:rsidR="001761FB">
        <w:rPr>
          <w:sz w:val="28"/>
        </w:rPr>
        <w:t>Липовая</w:t>
      </w:r>
      <w:proofErr w:type="gramEnd"/>
      <w:r w:rsidR="001761FB">
        <w:rPr>
          <w:sz w:val="28"/>
        </w:rPr>
        <w:t>, 15</w:t>
      </w:r>
      <w:r>
        <w:rPr>
          <w:sz w:val="28"/>
        </w:rPr>
        <w:t>)</w:t>
      </w:r>
      <w:r w:rsidR="001761FB">
        <w:rPr>
          <w:sz w:val="28"/>
        </w:rPr>
        <w:t xml:space="preserve"> </w:t>
      </w:r>
    </w:p>
    <w:p w:rsidR="008D0504" w:rsidRDefault="008D0504" w:rsidP="001761FB">
      <w:pPr>
        <w:jc w:val="both"/>
        <w:rPr>
          <w:sz w:val="28"/>
        </w:rPr>
      </w:pPr>
    </w:p>
    <w:p w:rsidR="00FF0274" w:rsidRPr="00FF0274" w:rsidRDefault="00FF0274" w:rsidP="008D0504">
      <w:pPr>
        <w:jc w:val="center"/>
        <w:rPr>
          <w:sz w:val="26"/>
          <w:szCs w:val="26"/>
        </w:rPr>
      </w:pPr>
      <w:r>
        <w:rPr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6705" cy="2621915"/>
            <wp:effectExtent l="0" t="0" r="0" b="6985"/>
            <wp:wrapSquare wrapText="bothSides"/>
            <wp:docPr id="16" name="Рисунок 16" descr="Описание: D:\Информация 20.12.2017\фото част. сект\Советоский\ул. Липовая, 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D:\Информация 20.12.2017\фото част. сект\Советоский\ул. Липовая, 15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inline distT="0" distB="0" distL="0" distR="0">
            <wp:extent cx="2915728" cy="2622430"/>
            <wp:effectExtent l="0" t="0" r="0" b="6985"/>
            <wp:docPr id="18447" name="Рисунок 1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94" cy="263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Pr="00FF0274">
        <w:rPr>
          <w:sz w:val="26"/>
          <w:szCs w:val="26"/>
        </w:rPr>
        <w:t>ДО                                                                      ПОСЛЕ</w:t>
      </w:r>
    </w:p>
    <w:p w:rsidR="001761FB" w:rsidRDefault="001761FB" w:rsidP="001761FB">
      <w:pPr>
        <w:jc w:val="both"/>
        <w:rPr>
          <w:b/>
          <w:sz w:val="28"/>
        </w:rPr>
      </w:pPr>
    </w:p>
    <w:p w:rsidR="001761FB" w:rsidRDefault="001761FB" w:rsidP="008D0504">
      <w:pPr>
        <w:jc w:val="both"/>
        <w:rPr>
          <w:sz w:val="28"/>
          <w:szCs w:val="28"/>
        </w:rPr>
      </w:pPr>
      <w:proofErr w:type="spellStart"/>
      <w:r w:rsidRPr="008D0504">
        <w:rPr>
          <w:sz w:val="28"/>
          <w:szCs w:val="28"/>
        </w:rPr>
        <w:t>Фрунзенский</w:t>
      </w:r>
      <w:proofErr w:type="spellEnd"/>
      <w:r w:rsidRPr="008D0504">
        <w:rPr>
          <w:sz w:val="28"/>
          <w:szCs w:val="28"/>
        </w:rPr>
        <w:t xml:space="preserve"> район</w:t>
      </w:r>
      <w:r w:rsidR="008D0504" w:rsidRPr="008D0504">
        <w:rPr>
          <w:sz w:val="28"/>
          <w:szCs w:val="28"/>
        </w:rPr>
        <w:t xml:space="preserve"> (п</w:t>
      </w:r>
      <w:r w:rsidRPr="008D0504">
        <w:rPr>
          <w:sz w:val="28"/>
          <w:szCs w:val="28"/>
        </w:rPr>
        <w:t>ер. 1-й Радиаторный, 87</w:t>
      </w:r>
      <w:r w:rsidR="008D0504" w:rsidRPr="008D0504">
        <w:rPr>
          <w:sz w:val="28"/>
          <w:szCs w:val="28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1761FB" w:rsidRDefault="001761FB" w:rsidP="008D0504">
      <w:pPr>
        <w:jc w:val="both"/>
        <w:rPr>
          <w:sz w:val="30"/>
          <w:szCs w:val="30"/>
        </w:rPr>
      </w:pPr>
      <w:r>
        <w:rPr>
          <w:noProof/>
          <w:sz w:val="28"/>
        </w:rPr>
        <w:drawing>
          <wp:inline distT="0" distB="0" distL="0" distR="0">
            <wp:extent cx="2898476" cy="2984715"/>
            <wp:effectExtent l="0" t="0" r="0" b="6350"/>
            <wp:docPr id="14" name="Рисунок 14" descr="Описание: D:\Информация 20.12.2017\фота 20.12.2017\Фрунзенскі\1-шы Радыятарны завулак,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D:\Информация 20.12.2017\фота 20.12.2017\Фрунзенскі\1-шы Радыятарны завулак, 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40" cy="29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04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</w:t>
      </w:r>
      <w:r w:rsidR="008D0504">
        <w:rPr>
          <w:noProof/>
          <w:sz w:val="30"/>
          <w:szCs w:val="30"/>
        </w:rPr>
        <w:drawing>
          <wp:inline distT="0" distB="0" distL="0" distR="0">
            <wp:extent cx="2838090" cy="2984739"/>
            <wp:effectExtent l="0" t="0" r="635" b="6350"/>
            <wp:docPr id="18448" name="Рисунок 1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81" cy="298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1FB" w:rsidRPr="008D0504" w:rsidRDefault="008D0504" w:rsidP="008D0504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761FB" w:rsidRDefault="008D0504" w:rsidP="008D0504">
      <w:pPr>
        <w:ind w:right="-1"/>
        <w:jc w:val="both"/>
        <w:rPr>
          <w:sz w:val="28"/>
        </w:rPr>
      </w:pPr>
      <w:proofErr w:type="spellStart"/>
      <w:r w:rsidRPr="008D0504">
        <w:rPr>
          <w:sz w:val="28"/>
        </w:rPr>
        <w:t>Фрунзенский</w:t>
      </w:r>
      <w:proofErr w:type="spellEnd"/>
      <w:r w:rsidRPr="008D0504">
        <w:rPr>
          <w:sz w:val="28"/>
        </w:rPr>
        <w:t xml:space="preserve"> район </w:t>
      </w:r>
      <w:r>
        <w:rPr>
          <w:sz w:val="28"/>
        </w:rPr>
        <w:t xml:space="preserve">(ул. </w:t>
      </w:r>
      <w:proofErr w:type="spellStart"/>
      <w:r>
        <w:rPr>
          <w:sz w:val="28"/>
        </w:rPr>
        <w:t>Масюковщина</w:t>
      </w:r>
      <w:proofErr w:type="spellEnd"/>
      <w:r>
        <w:rPr>
          <w:sz w:val="28"/>
        </w:rPr>
        <w:t>, 38)</w:t>
      </w:r>
    </w:p>
    <w:p w:rsidR="008D0504" w:rsidRDefault="008D0504" w:rsidP="008D0504">
      <w:pPr>
        <w:ind w:right="-1"/>
        <w:jc w:val="both"/>
        <w:rPr>
          <w:sz w:val="28"/>
        </w:rPr>
      </w:pPr>
    </w:p>
    <w:p w:rsidR="008D0504" w:rsidRPr="00643FB1" w:rsidRDefault="008D0504" w:rsidP="008D0504">
      <w:pPr>
        <w:jc w:val="center"/>
        <w:rPr>
          <w:sz w:val="26"/>
          <w:szCs w:val="26"/>
        </w:rPr>
      </w:pPr>
      <w:r>
        <w:rPr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8140" cy="2277110"/>
            <wp:effectExtent l="0" t="0" r="0" b="8890"/>
            <wp:wrapSquare wrapText="bothSides"/>
            <wp:docPr id="12" name="Рисунок 12" descr="Описание: D:\Информация 20.12.2017\фота 20.12.2017\Фрунзенскі\вул. Масюкоўшчына,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D:\Информация 20.12.2017\фота 20.12.2017\Фрунзенскі\вул. Масюкоўшчына, 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inline distT="0" distB="0" distL="0" distR="0">
            <wp:extent cx="2950234" cy="2277374"/>
            <wp:effectExtent l="0" t="0" r="2540" b="8890"/>
            <wp:docPr id="18449" name="Рисунок 1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18" cy="227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Pr="00643FB1">
        <w:rPr>
          <w:sz w:val="26"/>
          <w:szCs w:val="26"/>
        </w:rPr>
        <w:t>ДО                                                                      ПОСЛЕ</w:t>
      </w:r>
    </w:p>
    <w:p w:rsidR="001761FB" w:rsidRPr="008D0504" w:rsidRDefault="001761FB" w:rsidP="008D0504">
      <w:pPr>
        <w:ind w:right="-1"/>
        <w:jc w:val="both"/>
        <w:rPr>
          <w:sz w:val="28"/>
          <w:szCs w:val="28"/>
        </w:rPr>
      </w:pPr>
    </w:p>
    <w:p w:rsidR="00643FB1" w:rsidRDefault="00643FB1" w:rsidP="00643FB1">
      <w:pPr>
        <w:jc w:val="both"/>
        <w:rPr>
          <w:sz w:val="28"/>
        </w:rPr>
      </w:pPr>
    </w:p>
    <w:p w:rsidR="00643FB1" w:rsidRDefault="00643FB1" w:rsidP="00643FB1">
      <w:pPr>
        <w:jc w:val="both"/>
        <w:rPr>
          <w:sz w:val="28"/>
        </w:rPr>
      </w:pPr>
      <w:r>
        <w:rPr>
          <w:sz w:val="28"/>
        </w:rPr>
        <w:t>П</w:t>
      </w:r>
      <w:r w:rsidR="001761FB" w:rsidRPr="00643FB1">
        <w:rPr>
          <w:sz w:val="28"/>
        </w:rPr>
        <w:t>артизанский район</w:t>
      </w:r>
      <w:r w:rsidRPr="00643FB1">
        <w:rPr>
          <w:sz w:val="28"/>
        </w:rPr>
        <w:t xml:space="preserve"> (ул. </w:t>
      </w:r>
      <w:proofErr w:type="gramStart"/>
      <w:r w:rsidRPr="00643FB1">
        <w:rPr>
          <w:sz w:val="28"/>
        </w:rPr>
        <w:t>Сосновая</w:t>
      </w:r>
      <w:proofErr w:type="gramEnd"/>
      <w:r w:rsidRPr="00643FB1">
        <w:rPr>
          <w:sz w:val="28"/>
        </w:rPr>
        <w:t>, 8)</w:t>
      </w:r>
    </w:p>
    <w:p w:rsidR="001761FB" w:rsidRPr="00643FB1" w:rsidRDefault="001761FB" w:rsidP="00643FB1">
      <w:pPr>
        <w:jc w:val="both"/>
        <w:rPr>
          <w:sz w:val="30"/>
          <w:szCs w:val="30"/>
        </w:rPr>
      </w:pPr>
      <w:r w:rsidRPr="00643FB1">
        <w:rPr>
          <w:sz w:val="28"/>
        </w:rPr>
        <w:t xml:space="preserve"> </w:t>
      </w:r>
    </w:p>
    <w:p w:rsidR="00643FB1" w:rsidRDefault="001761FB" w:rsidP="001761FB">
      <w:pPr>
        <w:ind w:right="-1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55344" cy="2346385"/>
            <wp:effectExtent l="0" t="0" r="2540" b="0"/>
            <wp:docPr id="8" name="Рисунок 8" descr="Описание: D:\Информация 20.12.2017\фота 20.12.2017\Партызанскі\Сасновая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D:\Информация 20.12.2017\фота 20.12.2017\Партызанскі\Сасновая,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7" cy="23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45673F">
        <w:rPr>
          <w:sz w:val="28"/>
        </w:rPr>
        <w:t xml:space="preserve">        </w:t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950234" cy="2346385"/>
            <wp:effectExtent l="0" t="0" r="2540" b="0"/>
            <wp:docPr id="18443" name="Рисунок 1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91" cy="234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FB1" w:rsidRPr="00643FB1" w:rsidRDefault="00643FB1" w:rsidP="00643FB1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1761FB" w:rsidRPr="00643FB1" w:rsidRDefault="001761FB" w:rsidP="00643FB1">
      <w:pPr>
        <w:tabs>
          <w:tab w:val="left" w:pos="2214"/>
        </w:tabs>
        <w:rPr>
          <w:sz w:val="28"/>
        </w:rPr>
      </w:pPr>
    </w:p>
    <w:sectPr w:rsidR="001761FB" w:rsidRPr="00643FB1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FCF" w:rsidRDefault="00E45FCF" w:rsidP="001761FB">
      <w:r>
        <w:separator/>
      </w:r>
    </w:p>
  </w:endnote>
  <w:endnote w:type="continuationSeparator" w:id="0">
    <w:p w:rsidR="00E45FCF" w:rsidRDefault="00E45FCF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FCF" w:rsidRDefault="00E45FCF" w:rsidP="001761FB">
      <w:r>
        <w:separator/>
      </w:r>
    </w:p>
  </w:footnote>
  <w:footnote w:type="continuationSeparator" w:id="0">
    <w:p w:rsidR="00E45FCF" w:rsidRDefault="00E45FCF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67E2"/>
    <w:rsid w:val="00091FE8"/>
    <w:rsid w:val="000956AA"/>
    <w:rsid w:val="0009759D"/>
    <w:rsid w:val="000A0627"/>
    <w:rsid w:val="000B356A"/>
    <w:rsid w:val="000C160E"/>
    <w:rsid w:val="000C202F"/>
    <w:rsid w:val="000D1DE8"/>
    <w:rsid w:val="000D1EEF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31685"/>
    <w:rsid w:val="001406F5"/>
    <w:rsid w:val="00144A6D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22BF"/>
    <w:rsid w:val="00463186"/>
    <w:rsid w:val="004718D9"/>
    <w:rsid w:val="0048075F"/>
    <w:rsid w:val="00483162"/>
    <w:rsid w:val="004844A9"/>
    <w:rsid w:val="00487C71"/>
    <w:rsid w:val="0049044A"/>
    <w:rsid w:val="0049491B"/>
    <w:rsid w:val="00497CEA"/>
    <w:rsid w:val="004A0341"/>
    <w:rsid w:val="004A3B70"/>
    <w:rsid w:val="004A55BD"/>
    <w:rsid w:val="004A7020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05062"/>
    <w:rsid w:val="0051296C"/>
    <w:rsid w:val="00513690"/>
    <w:rsid w:val="00525FAB"/>
    <w:rsid w:val="005276B0"/>
    <w:rsid w:val="005278A2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C6E48"/>
    <w:rsid w:val="005D3BE2"/>
    <w:rsid w:val="005D5465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E39A2"/>
    <w:rsid w:val="00AF1D58"/>
    <w:rsid w:val="00B00BFC"/>
    <w:rsid w:val="00B01C29"/>
    <w:rsid w:val="00B01E88"/>
    <w:rsid w:val="00B0516D"/>
    <w:rsid w:val="00B21DAD"/>
    <w:rsid w:val="00B25224"/>
    <w:rsid w:val="00B30878"/>
    <w:rsid w:val="00B322DF"/>
    <w:rsid w:val="00B544F2"/>
    <w:rsid w:val="00B612E5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10217"/>
    <w:rsid w:val="00C10E08"/>
    <w:rsid w:val="00C117F5"/>
    <w:rsid w:val="00C137DE"/>
    <w:rsid w:val="00C1631F"/>
    <w:rsid w:val="00C2007E"/>
    <w:rsid w:val="00C2349D"/>
    <w:rsid w:val="00C34D0D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4032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496E"/>
    <w:rsid w:val="00DE5430"/>
    <w:rsid w:val="00DE5560"/>
    <w:rsid w:val="00DF3181"/>
    <w:rsid w:val="00E15831"/>
    <w:rsid w:val="00E16284"/>
    <w:rsid w:val="00E16307"/>
    <w:rsid w:val="00E17BBD"/>
    <w:rsid w:val="00E24DA5"/>
    <w:rsid w:val="00E274A1"/>
    <w:rsid w:val="00E451A4"/>
    <w:rsid w:val="00E45FCF"/>
    <w:rsid w:val="00E64B1E"/>
    <w:rsid w:val="00E708A9"/>
    <w:rsid w:val="00E72C10"/>
    <w:rsid w:val="00E75190"/>
    <w:rsid w:val="00E762F8"/>
    <w:rsid w:val="00E76947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BC30D-FE0C-49B0-9662-8A299B21E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2296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2018-01-04T11:43:00Z</cp:lastPrinted>
  <dcterms:created xsi:type="dcterms:W3CDTF">2018-01-04T11:59:00Z</dcterms:created>
  <dcterms:modified xsi:type="dcterms:W3CDTF">2018-01-04T13:21:00Z</dcterms:modified>
</cp:coreProperties>
</file>